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A4" w:rsidRDefault="009464A4" w:rsidP="009464A4">
      <w:pPr>
        <w:spacing w:after="200" w:line="276" w:lineRule="auto"/>
        <w:jc w:val="center"/>
        <w:rPr>
          <w:sz w:val="72"/>
          <w:szCs w:val="72"/>
          <w:lang w:val="en-US"/>
        </w:rPr>
      </w:pPr>
      <w:r w:rsidRPr="009464A4">
        <w:rPr>
          <w:sz w:val="72"/>
          <w:szCs w:val="72"/>
          <w:lang w:val="en-US"/>
        </w:rPr>
        <w:t>And Then We Take Berlin…</w:t>
      </w:r>
    </w:p>
    <w:p w:rsidR="009464A4" w:rsidRDefault="009464A4" w:rsidP="009464A4">
      <w:pPr>
        <w:rPr>
          <w:lang w:val="en-US"/>
        </w:rPr>
      </w:pPr>
    </w:p>
    <w:p w:rsidR="009464A4" w:rsidRPr="00BE518F" w:rsidRDefault="009464A4" w:rsidP="009464A4">
      <w:r w:rsidRPr="00BE518F">
        <w:t>Oversigt over turen</w:t>
      </w:r>
    </w:p>
    <w:p w:rsidR="009464A4" w:rsidRPr="00BE518F" w:rsidRDefault="009464A4" w:rsidP="009464A4"/>
    <w:p w:rsidR="009464A4" w:rsidRDefault="009464A4" w:rsidP="009464A4">
      <w:r w:rsidRPr="00BE518F">
        <w:rPr>
          <w:b/>
          <w:lang w:val="en-US"/>
        </w:rPr>
        <w:fldChar w:fldCharType="begin"/>
      </w:r>
      <w:r w:rsidRPr="00BE518F">
        <w:rPr>
          <w:b/>
        </w:rPr>
        <w:instrText xml:space="preserve"> REF _Ref479273452 \h </w:instrText>
      </w:r>
      <w:r w:rsidR="00BE518F" w:rsidRPr="00BE518F">
        <w:rPr>
          <w:b/>
        </w:rPr>
        <w:instrText xml:space="preserve"> \* MERGEFORMAT </w:instrText>
      </w:r>
      <w:r w:rsidRPr="00BE518F">
        <w:rPr>
          <w:b/>
          <w:lang w:val="en-US"/>
        </w:rPr>
      </w:r>
      <w:r w:rsidRPr="00BE518F">
        <w:rPr>
          <w:b/>
          <w:lang w:val="en-US"/>
        </w:rPr>
        <w:fldChar w:fldCharType="separate"/>
      </w:r>
      <w:r w:rsidR="008E7805" w:rsidRPr="008E7805">
        <w:rPr>
          <w:b/>
        </w:rPr>
        <w:t>Dag 1 - Torsdag - i Mariendorff og Neukölln</w:t>
      </w:r>
      <w:r w:rsidRPr="00BE518F">
        <w:rPr>
          <w:b/>
          <w:lang w:val="en-US"/>
        </w:rPr>
        <w:fldChar w:fldCharType="end"/>
      </w:r>
      <w:r w:rsidRPr="009464A4">
        <w:t xml:space="preserve">, side </w:t>
      </w:r>
      <w:r>
        <w:fldChar w:fldCharType="begin"/>
      </w:r>
      <w:r>
        <w:instrText xml:space="preserve"> PAGEREF _Ref479273452 \h </w:instrText>
      </w:r>
      <w:r>
        <w:fldChar w:fldCharType="separate"/>
      </w:r>
      <w:r w:rsidR="008E7805">
        <w:rPr>
          <w:noProof/>
        </w:rPr>
        <w:t>3</w:t>
      </w:r>
      <w:r>
        <w:fldChar w:fldCharType="end"/>
      </w:r>
    </w:p>
    <w:p w:rsidR="009464A4" w:rsidRPr="00344712" w:rsidRDefault="00344712" w:rsidP="009464A4">
      <w:pPr>
        <w:rPr>
          <w:lang w:val="en-US"/>
        </w:rPr>
      </w:pPr>
      <w:r w:rsidRPr="00344712">
        <w:rPr>
          <w:lang w:val="en-US"/>
        </w:rPr>
        <w:t>Stone, IPA Bar Berlin, Muted Horn</w:t>
      </w:r>
      <w:r>
        <w:rPr>
          <w:lang w:val="en-US"/>
        </w:rPr>
        <w:t>, Lager Lager, Hopfenreich</w:t>
      </w:r>
    </w:p>
    <w:p w:rsidR="009464A4" w:rsidRPr="00344712" w:rsidRDefault="009464A4" w:rsidP="009464A4">
      <w:pPr>
        <w:rPr>
          <w:lang w:val="en-US"/>
        </w:rPr>
      </w:pPr>
    </w:p>
    <w:p w:rsidR="009464A4" w:rsidRDefault="009464A4" w:rsidP="009464A4">
      <w:r w:rsidRPr="00BE518F">
        <w:rPr>
          <w:b/>
        </w:rPr>
        <w:fldChar w:fldCharType="begin"/>
      </w:r>
      <w:r w:rsidRPr="00BE518F">
        <w:rPr>
          <w:b/>
        </w:rPr>
        <w:instrText xml:space="preserve"> REF _Ref479273507 \h </w:instrText>
      </w:r>
      <w:r w:rsidR="00BE518F">
        <w:rPr>
          <w:b/>
        </w:rPr>
        <w:instrText xml:space="preserve"> \* MERGEFORMAT </w:instrText>
      </w:r>
      <w:r w:rsidRPr="00BE518F">
        <w:rPr>
          <w:b/>
        </w:rPr>
      </w:r>
      <w:r w:rsidRPr="00BE518F">
        <w:rPr>
          <w:b/>
        </w:rPr>
        <w:fldChar w:fldCharType="separate"/>
      </w:r>
      <w:r w:rsidR="008E7805" w:rsidRPr="008E7805">
        <w:rPr>
          <w:b/>
        </w:rPr>
        <w:t>Dag 2 – fredag – Mikkeller, Brewdog, Stone</w:t>
      </w:r>
      <w:r w:rsidRPr="00BE518F">
        <w:rPr>
          <w:b/>
        </w:rPr>
        <w:fldChar w:fldCharType="end"/>
      </w:r>
      <w:r>
        <w:t xml:space="preserve">, side </w:t>
      </w:r>
      <w:r>
        <w:fldChar w:fldCharType="begin"/>
      </w:r>
      <w:r>
        <w:instrText xml:space="preserve"> PAGEREF _Ref479273507 \h </w:instrText>
      </w:r>
      <w:r>
        <w:fldChar w:fldCharType="separate"/>
      </w:r>
      <w:r w:rsidR="008E7805">
        <w:rPr>
          <w:noProof/>
        </w:rPr>
        <w:t>5</w:t>
      </w:r>
      <w:r>
        <w:fldChar w:fldCharType="end"/>
      </w:r>
      <w:r w:rsidRPr="009464A4">
        <w:t xml:space="preserve"> </w:t>
      </w:r>
    </w:p>
    <w:p w:rsidR="009464A4" w:rsidRDefault="00344712" w:rsidP="009464A4">
      <w:r>
        <w:t>Mikkeller, Brewdog, Stone</w:t>
      </w:r>
    </w:p>
    <w:p w:rsidR="009464A4" w:rsidRDefault="009464A4" w:rsidP="009464A4"/>
    <w:p w:rsidR="009464A4" w:rsidRDefault="00506A39" w:rsidP="009464A4">
      <w:r w:rsidRPr="00506A39">
        <w:rPr>
          <w:b/>
        </w:rPr>
        <w:fldChar w:fldCharType="begin"/>
      </w:r>
      <w:r w:rsidRPr="00506A39">
        <w:rPr>
          <w:b/>
        </w:rPr>
        <w:instrText xml:space="preserve"> REF _Ref479766315 \h  \* MERGEFORMAT </w:instrText>
      </w:r>
      <w:r w:rsidRPr="00506A39">
        <w:rPr>
          <w:b/>
        </w:rPr>
      </w:r>
      <w:r w:rsidRPr="00506A39">
        <w:rPr>
          <w:b/>
        </w:rPr>
        <w:fldChar w:fldCharType="separate"/>
      </w:r>
      <w:r w:rsidR="008E7805" w:rsidRPr="008E7805">
        <w:rPr>
          <w:b/>
        </w:rPr>
        <w:t>Dag 3 - Lørdag – BRLO, Wedding, Prenzlauer Berg</w:t>
      </w:r>
      <w:r w:rsidRPr="00506A39">
        <w:rPr>
          <w:b/>
        </w:rPr>
        <w:fldChar w:fldCharType="end"/>
      </w:r>
      <w:r w:rsidR="009464A4">
        <w:t xml:space="preserve">, side </w:t>
      </w:r>
      <w:r w:rsidR="009464A4">
        <w:fldChar w:fldCharType="begin"/>
      </w:r>
      <w:r w:rsidR="009464A4">
        <w:instrText xml:space="preserve"> PAGEREF _Ref479273540 \h </w:instrText>
      </w:r>
      <w:r w:rsidR="009464A4">
        <w:fldChar w:fldCharType="separate"/>
      </w:r>
      <w:r w:rsidR="008E7805">
        <w:rPr>
          <w:noProof/>
        </w:rPr>
        <w:t>7</w:t>
      </w:r>
      <w:r w:rsidR="009464A4">
        <w:fldChar w:fldCharType="end"/>
      </w:r>
    </w:p>
    <w:p w:rsidR="009464A4" w:rsidRPr="004E30E6" w:rsidRDefault="00BC0FAF" w:rsidP="009464A4">
      <w:pPr>
        <w:rPr>
          <w:lang w:val="en-US"/>
        </w:rPr>
      </w:pPr>
      <w:r w:rsidRPr="004E30E6">
        <w:rPr>
          <w:lang w:val="en-US"/>
        </w:rPr>
        <w:t>BRLO, Vagabund Brauerei, Eschenbräu, Hops and Malt, Castle Pub, Birra – Italian Craft Beer, Monterey</w:t>
      </w:r>
    </w:p>
    <w:p w:rsidR="009464A4" w:rsidRPr="00305316" w:rsidRDefault="00BC0FAF" w:rsidP="009464A4">
      <w:r w:rsidRPr="00305316">
        <w:t>Herman Belgian Bar</w:t>
      </w:r>
    </w:p>
    <w:p w:rsidR="00BC0FAF" w:rsidRPr="00305316" w:rsidRDefault="00BC0FAF" w:rsidP="009464A4"/>
    <w:p w:rsidR="009B042D" w:rsidRDefault="009464A4" w:rsidP="009B042D">
      <w:r w:rsidRPr="00BE518F">
        <w:rPr>
          <w:b/>
        </w:rPr>
        <w:fldChar w:fldCharType="begin"/>
      </w:r>
      <w:r w:rsidRPr="00BE518F">
        <w:rPr>
          <w:b/>
        </w:rPr>
        <w:instrText xml:space="preserve"> REF _Ref479273351 \h </w:instrText>
      </w:r>
      <w:r w:rsidR="00BE518F" w:rsidRPr="00BE518F">
        <w:rPr>
          <w:b/>
        </w:rPr>
        <w:instrText xml:space="preserve"> \* MERGEFORMAT </w:instrText>
      </w:r>
      <w:r w:rsidRPr="00BE518F">
        <w:rPr>
          <w:b/>
        </w:rPr>
      </w:r>
      <w:r w:rsidRPr="00BE518F">
        <w:rPr>
          <w:b/>
        </w:rPr>
        <w:fldChar w:fldCharType="separate"/>
      </w:r>
      <w:r w:rsidR="008E7805" w:rsidRPr="008E7805">
        <w:rPr>
          <w:b/>
        </w:rPr>
        <w:t>Bonus tur – Tour de F’ Hein</w:t>
      </w:r>
      <w:r w:rsidRPr="00BE518F">
        <w:rPr>
          <w:b/>
        </w:rPr>
        <w:fldChar w:fldCharType="end"/>
      </w:r>
      <w:r>
        <w:t xml:space="preserve">, side </w:t>
      </w:r>
      <w:r>
        <w:fldChar w:fldCharType="begin"/>
      </w:r>
      <w:r>
        <w:instrText xml:space="preserve"> PAGEREF _Ref479273351 \h </w:instrText>
      </w:r>
      <w:r>
        <w:fldChar w:fldCharType="separate"/>
      </w:r>
      <w:r w:rsidR="008E7805">
        <w:rPr>
          <w:noProof/>
        </w:rPr>
        <w:t>10</w:t>
      </w:r>
      <w:r>
        <w:fldChar w:fldCharType="end"/>
      </w:r>
    </w:p>
    <w:p w:rsidR="008E7805" w:rsidRDefault="008E7805" w:rsidP="009B042D">
      <w:bookmarkStart w:id="0" w:name="_GoBack"/>
      <w:bookmarkEnd w:id="0"/>
    </w:p>
    <w:p w:rsidR="004C1D51" w:rsidRDefault="001D5FCF" w:rsidP="009464A4">
      <w:r w:rsidRPr="008E7805">
        <w:rPr>
          <w:b/>
        </w:rPr>
        <w:fldChar w:fldCharType="begin"/>
      </w:r>
      <w:r w:rsidRPr="008E7805">
        <w:rPr>
          <w:b/>
        </w:rPr>
        <w:instrText xml:space="preserve"> REF _Ref479752057 \h  \* MERGEFORMAT </w:instrText>
      </w:r>
      <w:r w:rsidRPr="008E7805">
        <w:rPr>
          <w:b/>
        </w:rPr>
      </w:r>
      <w:r w:rsidRPr="008E7805">
        <w:rPr>
          <w:b/>
        </w:rPr>
        <w:fldChar w:fldCharType="separate"/>
      </w:r>
      <w:r w:rsidR="008E7805" w:rsidRPr="008E7805">
        <w:rPr>
          <w:b/>
        </w:rPr>
        <w:t>Steder vi besøger – adresser, tap lists og links</w:t>
      </w:r>
      <w:r w:rsidRPr="008E7805">
        <w:rPr>
          <w:b/>
        </w:rPr>
        <w:fldChar w:fldCharType="end"/>
      </w:r>
      <w:r w:rsidRPr="001D5FCF">
        <w:rPr>
          <w:b/>
        </w:rPr>
        <w:t xml:space="preserve">, </w:t>
      </w:r>
      <w:r w:rsidRPr="0043332C">
        <w:t>side</w:t>
      </w:r>
      <w:r>
        <w:t xml:space="preserve"> </w:t>
      </w:r>
      <w:r>
        <w:fldChar w:fldCharType="begin"/>
      </w:r>
      <w:r>
        <w:instrText xml:space="preserve"> PAGEREF _Ref479752057 \h </w:instrText>
      </w:r>
      <w:r>
        <w:fldChar w:fldCharType="separate"/>
      </w:r>
      <w:r w:rsidR="008E7805">
        <w:rPr>
          <w:noProof/>
        </w:rPr>
        <w:t>12</w:t>
      </w:r>
      <w:r>
        <w:fldChar w:fldCharType="end"/>
      </w:r>
    </w:p>
    <w:p w:rsidR="004C1D51" w:rsidRDefault="004C1D51" w:rsidP="009464A4"/>
    <w:p w:rsidR="009464A4" w:rsidRPr="009464A4" w:rsidRDefault="004C1D51" w:rsidP="009464A4">
      <w:pPr>
        <w:rPr>
          <w:rFonts w:eastAsia="Times New Roman" w:cs="Times New Roman"/>
          <w:kern w:val="28"/>
        </w:rPr>
      </w:pPr>
      <w:r w:rsidRPr="004C1D51">
        <w:rPr>
          <w:b/>
        </w:rPr>
        <w:fldChar w:fldCharType="begin"/>
      </w:r>
      <w:r w:rsidRPr="004C1D51">
        <w:rPr>
          <w:b/>
        </w:rPr>
        <w:instrText xml:space="preserve"> REF _Ref479766419 \h </w:instrText>
      </w:r>
      <w:r>
        <w:rPr>
          <w:b/>
        </w:rPr>
        <w:instrText xml:space="preserve"> \* MERGEFORMAT </w:instrText>
      </w:r>
      <w:r w:rsidRPr="004C1D51">
        <w:rPr>
          <w:b/>
        </w:rPr>
      </w:r>
      <w:r w:rsidRPr="004C1D51">
        <w:rPr>
          <w:b/>
        </w:rPr>
        <w:fldChar w:fldCharType="separate"/>
      </w:r>
      <w:r w:rsidR="008E7805" w:rsidRPr="008E7805">
        <w:rPr>
          <w:b/>
        </w:rPr>
        <w:t>Andre om Berlin</w:t>
      </w:r>
      <w:r w:rsidRPr="004C1D51">
        <w:rPr>
          <w:b/>
        </w:rPr>
        <w:fldChar w:fldCharType="end"/>
      </w:r>
      <w:r>
        <w:t xml:space="preserve">, side </w:t>
      </w:r>
      <w:r>
        <w:fldChar w:fldCharType="begin"/>
      </w:r>
      <w:r>
        <w:instrText xml:space="preserve"> PAGEREF _Ref479766419 \h </w:instrText>
      </w:r>
      <w:r>
        <w:fldChar w:fldCharType="separate"/>
      </w:r>
      <w:r w:rsidR="008E7805">
        <w:rPr>
          <w:noProof/>
        </w:rPr>
        <w:t>14</w:t>
      </w:r>
      <w:r>
        <w:fldChar w:fldCharType="end"/>
      </w:r>
      <w:r w:rsidR="009464A4" w:rsidRPr="009464A4">
        <w:br w:type="page"/>
      </w:r>
    </w:p>
    <w:p w:rsidR="00083D7E" w:rsidRPr="00CC30AA" w:rsidRDefault="00587A74" w:rsidP="009464A4">
      <w:pPr>
        <w:pStyle w:val="Overskrift1"/>
      </w:pPr>
      <w:bookmarkStart w:id="1" w:name="_Ref479273452"/>
      <w:r w:rsidRPr="00CC30AA">
        <w:lastRenderedPageBreak/>
        <w:t>Dag 1</w:t>
      </w:r>
      <w:r w:rsidR="00787946">
        <w:t xml:space="preserve"> </w:t>
      </w:r>
      <w:r w:rsidR="001D695D">
        <w:t xml:space="preserve">- </w:t>
      </w:r>
      <w:r w:rsidR="00787946">
        <w:t xml:space="preserve">Torsdag </w:t>
      </w:r>
      <w:r w:rsidR="001D695D">
        <w:t xml:space="preserve">- </w:t>
      </w:r>
      <w:r w:rsidR="00787946">
        <w:t xml:space="preserve">i </w:t>
      </w:r>
      <w:r w:rsidR="00892C3A" w:rsidRPr="00CC30AA">
        <w:t xml:space="preserve">Mariendorff og </w:t>
      </w:r>
      <w:r w:rsidR="005702DD" w:rsidRPr="00CC30AA">
        <w:t>Neukölln</w:t>
      </w:r>
      <w:bookmarkEnd w:id="1"/>
    </w:p>
    <w:p w:rsidR="002D2BF5" w:rsidRDefault="002D2BF5"/>
    <w:p w:rsidR="002D2BF5" w:rsidRDefault="002D2BF5">
      <w:r>
        <w:t>Vi mødes ved lejligheden. Tjek ind kl. 15:00.</w:t>
      </w:r>
    </w:p>
    <w:p w:rsidR="002D2BF5" w:rsidRDefault="002D2BF5" w:rsidP="002D2BF5">
      <w:r>
        <w:t>Vi kan jo lige ringes ved, når vi er i området.</w:t>
      </w:r>
    </w:p>
    <w:p w:rsidR="002D2BF5" w:rsidRDefault="002D2BF5" w:rsidP="002D2BF5">
      <w:r>
        <w:t>Måske vi lige tager en stille øl mens vi venter på nøgler?</w:t>
      </w:r>
    </w:p>
    <w:p w:rsidR="00CC30AA" w:rsidRDefault="002D2BF5">
      <w:r>
        <w:t>Lejlighedens adresse er</w:t>
      </w:r>
      <w:r w:rsidR="00CC30AA">
        <w:t>:</w:t>
      </w:r>
    </w:p>
    <w:p w:rsidR="002D2BF5" w:rsidRDefault="002D2BF5">
      <w:r>
        <w:t>Frankfurter Alle 61, 10247 Berlin.</w:t>
      </w:r>
    </w:p>
    <w:p w:rsidR="008A046C" w:rsidRDefault="008A046C"/>
    <w:p w:rsidR="008A046C" w:rsidRDefault="008A046C">
      <w:r>
        <w:t xml:space="preserve">Vi klæder om til Ulkløbben outfit. </w:t>
      </w:r>
    </w:p>
    <w:p w:rsidR="00CC30AA" w:rsidRDefault="00CC30AA"/>
    <w:p w:rsidR="00CC30AA" w:rsidRPr="00CC30AA" w:rsidRDefault="00CC30AA">
      <w:pPr>
        <w:rPr>
          <w:b/>
        </w:rPr>
      </w:pPr>
      <w:r w:rsidRPr="00CC30AA">
        <w:rPr>
          <w:b/>
        </w:rPr>
        <w:t>Stone Brewing</w:t>
      </w:r>
    </w:p>
    <w:p w:rsidR="002D2BF5" w:rsidRDefault="002D2BF5">
      <w:r>
        <w:t xml:space="preserve">Når vi </w:t>
      </w:r>
      <w:r w:rsidR="00CC30AA">
        <w:t>har tjekket ind i lejligheden, så tager vi afsted til Stone som det første</w:t>
      </w:r>
      <w:r w:rsidR="009B3367">
        <w:t>.</w:t>
      </w:r>
    </w:p>
    <w:p w:rsidR="005702DD" w:rsidRDefault="009B3367">
      <w:r>
        <w:t>På kortet er lejligheden ”den røde blop”.</w:t>
      </w:r>
    </w:p>
    <w:p w:rsidR="005702DD" w:rsidRDefault="00203EC1">
      <w:r>
        <w:rPr>
          <w:noProof/>
        </w:rPr>
        <w:drawing>
          <wp:inline distT="0" distB="0" distL="0" distR="0" wp14:anchorId="14710A9A" wp14:editId="4FB07F99">
            <wp:extent cx="5883910" cy="5772785"/>
            <wp:effectExtent l="0" t="0" r="2540" b="0"/>
            <wp:docPr id="3" name="Billede 3" descr="H:\My Documents\Privat\Øl\Ulkløbben\Arrangementer\Berlin 2017\Berlin Google 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Privat\Øl\Ulkløbben\Arrangementer\Berlin 2017\Berlin Google Map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74" w:rsidRDefault="00077AD8">
      <w:r>
        <w:t>Vi tager fra lejligheden</w:t>
      </w:r>
      <w:r w:rsidR="00587A74">
        <w:t xml:space="preserve"> til (</w:t>
      </w:r>
      <w:r w:rsidR="00587A74" w:rsidRPr="006C1962">
        <w:rPr>
          <w:color w:val="FF0000"/>
        </w:rPr>
        <w:t>1</w:t>
      </w:r>
      <w:r w:rsidR="00587A74">
        <w:t xml:space="preserve"> – på kortet)</w:t>
      </w:r>
    </w:p>
    <w:p w:rsidR="005702DD" w:rsidRPr="006B6ADE" w:rsidRDefault="00587A74">
      <w:pPr>
        <w:rPr>
          <w:lang w:val="en-US"/>
        </w:rPr>
      </w:pPr>
      <w:r w:rsidRPr="0038710E">
        <w:rPr>
          <w:b/>
          <w:lang w:val="en-US"/>
        </w:rPr>
        <w:lastRenderedPageBreak/>
        <w:t>Stone Brewing World Bistro</w:t>
      </w:r>
      <w:r w:rsidR="006B6ADE">
        <w:rPr>
          <w:lang w:val="en-US"/>
        </w:rPr>
        <w:t xml:space="preserve"> (</w:t>
      </w:r>
      <w:r w:rsidR="006B6ADE" w:rsidRPr="006C1962">
        <w:rPr>
          <w:color w:val="FF0000"/>
          <w:lang w:val="en-US"/>
        </w:rPr>
        <w:t>1</w:t>
      </w:r>
      <w:r w:rsidR="006B6ADE">
        <w:rPr>
          <w:lang w:val="en-US"/>
        </w:rPr>
        <w:t>)</w:t>
      </w:r>
    </w:p>
    <w:p w:rsidR="00587A74" w:rsidRPr="0038710E" w:rsidRDefault="00587A74">
      <w:pPr>
        <w:rPr>
          <w:rStyle w:val="section-info-text1"/>
          <w:rFonts w:ascii="Roboto" w:hAnsi="Roboto"/>
          <w:sz w:val="20"/>
          <w:lang w:val="en-US"/>
        </w:rPr>
      </w:pPr>
      <w:r w:rsidRPr="0038710E">
        <w:rPr>
          <w:rStyle w:val="section-info-text1"/>
          <w:rFonts w:ascii="Roboto" w:hAnsi="Roboto"/>
          <w:sz w:val="20"/>
          <w:lang w:val="en-US"/>
        </w:rPr>
        <w:t>Im Marienpark 23, 12107 Berlin</w:t>
      </w:r>
    </w:p>
    <w:p w:rsidR="00587A74" w:rsidRDefault="00000615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Vi tager to taxi. Det tager 45</w:t>
      </w:r>
      <w:r w:rsidR="00587A74">
        <w:rPr>
          <w:rStyle w:val="section-info-text1"/>
          <w:rFonts w:ascii="Roboto" w:hAnsi="Roboto"/>
          <w:sz w:val="20"/>
        </w:rPr>
        <w:t xml:space="preserve"> min.</w:t>
      </w:r>
    </w:p>
    <w:p w:rsidR="00000615" w:rsidRDefault="00000615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Stone har åbent fra kl. 12:00.</w:t>
      </w:r>
    </w:p>
    <w:p w:rsidR="00587A74" w:rsidRPr="0038710E" w:rsidRDefault="00587A74">
      <w:pPr>
        <w:rPr>
          <w:rStyle w:val="section-info-text1"/>
          <w:rFonts w:ascii="Roboto" w:hAnsi="Roboto"/>
          <w:sz w:val="20"/>
          <w:lang w:val="en-US"/>
        </w:rPr>
      </w:pPr>
      <w:r w:rsidRPr="0038710E">
        <w:rPr>
          <w:rStyle w:val="section-info-text1"/>
          <w:rFonts w:ascii="Roboto" w:hAnsi="Roboto"/>
          <w:sz w:val="20"/>
          <w:lang w:val="en-US"/>
        </w:rPr>
        <w:t>16:20 åbner ”Celebration of Dank”. En IPA festival.</w:t>
      </w:r>
    </w:p>
    <w:p w:rsidR="00587A74" w:rsidRDefault="00587A74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Det er muligt at købe growlers med Stone, Enjoy by 04.20.17. En IPA fra Stone, Escondido.</w:t>
      </w:r>
    </w:p>
    <w:p w:rsidR="00587A74" w:rsidRDefault="00587A74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Jeg har booket to 2-liters growlers i Mortens og mit navn. De skal nemlig bestilles. De er ikke betalt, så hvis vi ikke henter dem, koster det ikke noget. Det betyder, at vi skal have bil-drengene til at køre to growlers med til Berlin.</w:t>
      </w:r>
      <w:r w:rsidR="009B3367">
        <w:rPr>
          <w:rStyle w:val="section-info-text1"/>
          <w:rFonts w:ascii="Roboto" w:hAnsi="Roboto"/>
          <w:sz w:val="20"/>
        </w:rPr>
        <w:t xml:space="preserve"> De kan også bruges i andre butikker.</w:t>
      </w:r>
    </w:p>
    <w:p w:rsidR="00587A74" w:rsidRDefault="00587A74">
      <w:pPr>
        <w:rPr>
          <w:rStyle w:val="section-info-text1"/>
          <w:rFonts w:ascii="Roboto" w:hAnsi="Roboto"/>
          <w:sz w:val="20"/>
        </w:rPr>
      </w:pPr>
    </w:p>
    <w:p w:rsidR="00587A74" w:rsidRDefault="001F4CCB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Der er booket bord til kl. 18:30</w:t>
      </w:r>
      <w:r w:rsidR="00587A74">
        <w:rPr>
          <w:rStyle w:val="section-info-text1"/>
          <w:rFonts w:ascii="Roboto" w:hAnsi="Roboto"/>
          <w:sz w:val="20"/>
        </w:rPr>
        <w:t>.</w:t>
      </w:r>
    </w:p>
    <w:p w:rsidR="009B3367" w:rsidRDefault="009B3367">
      <w:pPr>
        <w:rPr>
          <w:rStyle w:val="section-info-text1"/>
          <w:rFonts w:ascii="Roboto" w:hAnsi="Roboto"/>
          <w:sz w:val="20"/>
        </w:rPr>
      </w:pPr>
    </w:p>
    <w:p w:rsidR="00CC30AA" w:rsidRDefault="009B3367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Når vi har spist tager vi til Neukölln.</w:t>
      </w:r>
    </w:p>
    <w:p w:rsidR="00CC30AA" w:rsidRDefault="00CC30AA" w:rsidP="00CC30AA">
      <w:r>
        <w:t>Neukölln ligger Syd-sydvest for lejligheden. Ca. 6 km væk.</w:t>
      </w:r>
    </w:p>
    <w:p w:rsidR="009B3367" w:rsidRDefault="009B3367" w:rsidP="00CC30AA">
      <w:r>
        <w:t xml:space="preserve">Vi kører taxi til </w:t>
      </w:r>
      <w:r w:rsidR="008A046C">
        <w:t>IPA Bar Berlin</w:t>
      </w:r>
    </w:p>
    <w:p w:rsidR="002B069E" w:rsidRDefault="002B069E" w:rsidP="00CC30AA"/>
    <w:p w:rsidR="002B069E" w:rsidRPr="008A046C" w:rsidRDefault="002B069E" w:rsidP="002B069E">
      <w:pPr>
        <w:rPr>
          <w:rStyle w:val="section-info-text1"/>
          <w:rFonts w:ascii="Roboto" w:hAnsi="Roboto"/>
          <w:b/>
          <w:sz w:val="20"/>
        </w:rPr>
      </w:pPr>
      <w:r w:rsidRPr="008A046C">
        <w:rPr>
          <w:rStyle w:val="section-info-text1"/>
          <w:rFonts w:ascii="Roboto" w:hAnsi="Roboto"/>
          <w:b/>
          <w:sz w:val="20"/>
        </w:rPr>
        <w:t>IPA Bar Berlin</w:t>
      </w:r>
      <w:r w:rsidR="004D6E4B" w:rsidRPr="004D6E4B">
        <w:rPr>
          <w:rStyle w:val="section-info-text1"/>
          <w:rFonts w:ascii="Roboto" w:hAnsi="Roboto"/>
          <w:sz w:val="20"/>
        </w:rPr>
        <w:t xml:space="preserve"> (</w:t>
      </w:r>
      <w:r w:rsidR="004D6E4B" w:rsidRPr="006C1962">
        <w:rPr>
          <w:rStyle w:val="section-info-text1"/>
          <w:rFonts w:ascii="Roboto" w:hAnsi="Roboto"/>
          <w:color w:val="FF0000"/>
          <w:sz w:val="20"/>
        </w:rPr>
        <w:t>2</w:t>
      </w:r>
      <w:r w:rsidRPr="004D6E4B">
        <w:rPr>
          <w:rStyle w:val="section-info-text1"/>
          <w:rFonts w:ascii="Roboto" w:hAnsi="Roboto"/>
          <w:sz w:val="20"/>
        </w:rPr>
        <w:t>)</w:t>
      </w:r>
    </w:p>
    <w:p w:rsidR="008A046C" w:rsidRDefault="008A046C" w:rsidP="00CC30AA">
      <w:r>
        <w:t>Karl-Marx-Strasse 195, 12055 Neukölln.</w:t>
      </w:r>
    </w:p>
    <w:p w:rsidR="004562A3" w:rsidRDefault="004562A3" w:rsidP="00CC30AA">
      <w:r>
        <w:t>Fire haner og masser af flasker med IPA.</w:t>
      </w:r>
    </w:p>
    <w:p w:rsidR="008A046C" w:rsidRDefault="008A046C" w:rsidP="00CC30AA">
      <w:r>
        <w:t>En enkelt øl eller to og så skal vi videre</w:t>
      </w:r>
    </w:p>
    <w:p w:rsidR="008A046C" w:rsidRDefault="008A046C" w:rsidP="00CC30AA"/>
    <w:p w:rsidR="001F4CCB" w:rsidRDefault="008A046C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 xml:space="preserve">Vi går </w:t>
      </w:r>
      <w:r w:rsidR="00DC74DC">
        <w:rPr>
          <w:rStyle w:val="section-info-text1"/>
          <w:rFonts w:ascii="Roboto" w:hAnsi="Roboto"/>
          <w:sz w:val="20"/>
        </w:rPr>
        <w:t xml:space="preserve">(ca. 1 km) </w:t>
      </w:r>
      <w:r>
        <w:rPr>
          <w:rStyle w:val="section-info-text1"/>
          <w:rFonts w:ascii="Roboto" w:hAnsi="Roboto"/>
          <w:sz w:val="20"/>
        </w:rPr>
        <w:t xml:space="preserve">til </w:t>
      </w:r>
    </w:p>
    <w:p w:rsidR="008A046C" w:rsidRDefault="008A046C">
      <w:pPr>
        <w:rPr>
          <w:rStyle w:val="section-info-text1"/>
          <w:rFonts w:ascii="Roboto" w:hAnsi="Roboto"/>
          <w:sz w:val="20"/>
        </w:rPr>
      </w:pPr>
    </w:p>
    <w:p w:rsidR="008A046C" w:rsidRPr="008A046C" w:rsidRDefault="008A046C">
      <w:pPr>
        <w:rPr>
          <w:rStyle w:val="section-info-text1"/>
          <w:rFonts w:ascii="Roboto" w:hAnsi="Roboto"/>
          <w:b/>
          <w:sz w:val="20"/>
        </w:rPr>
      </w:pPr>
      <w:r w:rsidRPr="008A046C">
        <w:rPr>
          <w:rStyle w:val="section-info-text1"/>
          <w:rFonts w:ascii="Roboto" w:hAnsi="Roboto"/>
          <w:b/>
          <w:sz w:val="20"/>
        </w:rPr>
        <w:t>Muted Horn</w:t>
      </w:r>
      <w:r w:rsidR="004D6E4B" w:rsidRPr="004D6E4B">
        <w:rPr>
          <w:rStyle w:val="section-info-text1"/>
          <w:rFonts w:ascii="Roboto" w:hAnsi="Roboto"/>
          <w:sz w:val="20"/>
        </w:rPr>
        <w:t xml:space="preserve"> (</w:t>
      </w:r>
      <w:r w:rsidR="004D6E4B" w:rsidRPr="006C1962">
        <w:rPr>
          <w:rStyle w:val="section-info-text1"/>
          <w:rFonts w:ascii="Roboto" w:hAnsi="Roboto"/>
          <w:color w:val="FF0000"/>
          <w:sz w:val="20"/>
        </w:rPr>
        <w:t>3</w:t>
      </w:r>
      <w:r w:rsidR="00C2173D" w:rsidRPr="004D6E4B">
        <w:rPr>
          <w:rStyle w:val="section-info-text1"/>
          <w:rFonts w:ascii="Roboto" w:hAnsi="Roboto"/>
          <w:sz w:val="20"/>
        </w:rPr>
        <w:t>)</w:t>
      </w:r>
    </w:p>
    <w:p w:rsidR="008A046C" w:rsidRDefault="008A046C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Flughafenstrasse 49, 12053 Neukölln</w:t>
      </w:r>
    </w:p>
    <w:p w:rsidR="008A046C" w:rsidRDefault="004562A3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22 haner og 80+ flasker.</w:t>
      </w:r>
    </w:p>
    <w:p w:rsidR="004562A3" w:rsidRPr="00DC74DC" w:rsidRDefault="004562A3">
      <w:pPr>
        <w:rPr>
          <w:rStyle w:val="section-info-text1"/>
          <w:rFonts w:ascii="Roboto" w:hAnsi="Roboto"/>
          <w:sz w:val="20"/>
        </w:rPr>
      </w:pPr>
      <w:r w:rsidRPr="00DC74DC">
        <w:rPr>
          <w:rStyle w:val="section-info-text1"/>
          <w:rFonts w:ascii="Roboto" w:hAnsi="Roboto"/>
          <w:sz w:val="20"/>
        </w:rPr>
        <w:t>Evil Twin, Omnipollo, Bokkereyder, Warpigs,…</w:t>
      </w:r>
    </w:p>
    <w:p w:rsidR="004562A3" w:rsidRPr="00DC74DC" w:rsidRDefault="004562A3">
      <w:pPr>
        <w:rPr>
          <w:rStyle w:val="section-info-text1"/>
          <w:rFonts w:ascii="Roboto" w:hAnsi="Roboto"/>
          <w:sz w:val="20"/>
        </w:rPr>
      </w:pPr>
    </w:p>
    <w:p w:rsidR="009D0B8B" w:rsidRDefault="00DC74DC">
      <w:pPr>
        <w:rPr>
          <w:rStyle w:val="section-info-text1"/>
          <w:rFonts w:ascii="Roboto" w:hAnsi="Roboto"/>
          <w:sz w:val="20"/>
        </w:rPr>
      </w:pPr>
      <w:r w:rsidRPr="00DC74DC">
        <w:rPr>
          <w:rStyle w:val="section-info-text1"/>
          <w:rFonts w:ascii="Roboto" w:hAnsi="Roboto"/>
          <w:sz w:val="20"/>
        </w:rPr>
        <w:t xml:space="preserve">Hvis klokken ikke er </w:t>
      </w:r>
      <w:r w:rsidR="009D0B8B">
        <w:rPr>
          <w:rStyle w:val="section-info-text1"/>
          <w:rFonts w:ascii="Roboto" w:hAnsi="Roboto"/>
          <w:sz w:val="20"/>
        </w:rPr>
        <w:t>for mange</w:t>
      </w:r>
      <w:r w:rsidR="00D2790F">
        <w:rPr>
          <w:rStyle w:val="section-info-text1"/>
          <w:rFonts w:ascii="Roboto" w:hAnsi="Roboto"/>
          <w:sz w:val="20"/>
        </w:rPr>
        <w:t xml:space="preserve"> (der lukkes kl. 22:00)</w:t>
      </w:r>
      <w:r w:rsidR="009D0B8B">
        <w:rPr>
          <w:rStyle w:val="section-info-text1"/>
          <w:rFonts w:ascii="Roboto" w:hAnsi="Roboto"/>
          <w:sz w:val="20"/>
        </w:rPr>
        <w:t>, så går vi til</w:t>
      </w:r>
    </w:p>
    <w:p w:rsidR="00D2790F" w:rsidRDefault="00D2790F">
      <w:pPr>
        <w:rPr>
          <w:rStyle w:val="section-info-text1"/>
          <w:rFonts w:ascii="Roboto" w:hAnsi="Roboto"/>
          <w:b/>
          <w:sz w:val="20"/>
        </w:rPr>
      </w:pPr>
    </w:p>
    <w:p w:rsidR="009D0B8B" w:rsidRPr="009D0B8B" w:rsidRDefault="009D0B8B">
      <w:pPr>
        <w:rPr>
          <w:rStyle w:val="section-info-text1"/>
          <w:rFonts w:ascii="Roboto" w:hAnsi="Roboto"/>
          <w:b/>
          <w:sz w:val="20"/>
        </w:rPr>
      </w:pPr>
      <w:r w:rsidRPr="009D0B8B">
        <w:rPr>
          <w:rStyle w:val="section-info-text1"/>
          <w:rFonts w:ascii="Roboto" w:hAnsi="Roboto"/>
          <w:b/>
          <w:sz w:val="20"/>
        </w:rPr>
        <w:t>Lager Lager</w:t>
      </w:r>
      <w:r w:rsidR="006B6ADE">
        <w:rPr>
          <w:rStyle w:val="section-info-text1"/>
          <w:rFonts w:ascii="Roboto" w:hAnsi="Roboto"/>
          <w:sz w:val="20"/>
        </w:rPr>
        <w:t xml:space="preserve"> (</w:t>
      </w:r>
      <w:r w:rsidR="006B6ADE" w:rsidRPr="006C1962">
        <w:rPr>
          <w:rStyle w:val="section-info-text1"/>
          <w:rFonts w:ascii="Roboto" w:hAnsi="Roboto"/>
          <w:color w:val="FF0000"/>
          <w:sz w:val="20"/>
        </w:rPr>
        <w:t>4</w:t>
      </w:r>
      <w:r w:rsidR="004D6E4B" w:rsidRPr="004D6E4B">
        <w:rPr>
          <w:rStyle w:val="section-info-text1"/>
          <w:rFonts w:ascii="Roboto" w:hAnsi="Roboto"/>
          <w:sz w:val="20"/>
        </w:rPr>
        <w:t>)</w:t>
      </w:r>
    </w:p>
    <w:p w:rsidR="009D0B8B" w:rsidRDefault="009D0B8B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 xml:space="preserve">Pflügerstrasse 68, 12047 </w:t>
      </w:r>
    </w:p>
    <w:p w:rsidR="009D0B8B" w:rsidRDefault="009D0B8B">
      <w:pPr>
        <w:rPr>
          <w:rStyle w:val="section-info-text1"/>
          <w:rFonts w:ascii="Roboto" w:hAnsi="Roboto"/>
          <w:sz w:val="20"/>
        </w:rPr>
      </w:pPr>
      <w:r>
        <w:rPr>
          <w:rStyle w:val="section-info-text1"/>
          <w:rFonts w:ascii="Roboto" w:hAnsi="Roboto"/>
          <w:sz w:val="20"/>
        </w:rPr>
        <w:t>Her kan købes flasker og growlers kan fyldes.</w:t>
      </w:r>
    </w:p>
    <w:p w:rsidR="00587A74" w:rsidRDefault="00587A74"/>
    <w:p w:rsidR="009D0B8B" w:rsidRDefault="009D0B8B">
      <w:r>
        <w:t xml:space="preserve">Derfra går vi til </w:t>
      </w:r>
    </w:p>
    <w:p w:rsidR="009D0B8B" w:rsidRPr="004D6E4B" w:rsidRDefault="009D0B8B">
      <w:r w:rsidRPr="009D0B8B">
        <w:rPr>
          <w:b/>
        </w:rPr>
        <w:t>Hopfenreich</w:t>
      </w:r>
      <w:r w:rsidR="004D6E4B">
        <w:rPr>
          <w:b/>
        </w:rPr>
        <w:t xml:space="preserve"> </w:t>
      </w:r>
      <w:r w:rsidR="006B6ADE">
        <w:t>(</w:t>
      </w:r>
      <w:r w:rsidR="006B6ADE" w:rsidRPr="006C1962">
        <w:rPr>
          <w:color w:val="FF0000"/>
        </w:rPr>
        <w:t>5</w:t>
      </w:r>
      <w:r w:rsidR="004D6E4B">
        <w:t>)</w:t>
      </w:r>
    </w:p>
    <w:p w:rsidR="009D0B8B" w:rsidRDefault="009D0B8B">
      <w:r>
        <w:t>i Kreuzberg.</w:t>
      </w:r>
    </w:p>
    <w:p w:rsidR="009D0B8B" w:rsidRDefault="009D0B8B">
      <w:r>
        <w:t>Sorauer Strasse 31, 10997 Kreuzberg</w:t>
      </w:r>
    </w:p>
    <w:p w:rsidR="009D0B8B" w:rsidRDefault="009D0B8B"/>
    <w:p w:rsidR="009A21BE" w:rsidRDefault="009A21BE">
      <w:r>
        <w:t xml:space="preserve">Herefter er det tilbage til lejligheden. </w:t>
      </w:r>
      <w:r w:rsidR="00D77516">
        <w:t>Der er ca. 3 km og flere barer på vejen hjem.</w:t>
      </w:r>
      <w:r w:rsidR="00F346C2">
        <w:t xml:space="preserve"> Se</w:t>
      </w:r>
      <w:r w:rsidR="009464A4">
        <w:t xml:space="preserve"> side </w:t>
      </w:r>
      <w:r w:rsidR="009464A4">
        <w:fldChar w:fldCharType="begin"/>
      </w:r>
      <w:r w:rsidR="009464A4">
        <w:instrText xml:space="preserve"> PAGEREF _Ref479273351 \h </w:instrText>
      </w:r>
      <w:r w:rsidR="009464A4">
        <w:fldChar w:fldCharType="separate"/>
      </w:r>
      <w:r w:rsidR="008E7805">
        <w:rPr>
          <w:noProof/>
        </w:rPr>
        <w:t>10</w:t>
      </w:r>
      <w:r w:rsidR="009464A4">
        <w:fldChar w:fldCharType="end"/>
      </w:r>
      <w:r w:rsidR="00F346C2">
        <w:t xml:space="preserve">. </w:t>
      </w:r>
      <w:r w:rsidR="00C2173D">
        <w:t>Hvis det kalder på gåtur, så er der muligheder. Ellers m</w:t>
      </w:r>
      <w:r>
        <w:t>åske</w:t>
      </w:r>
      <w:r w:rsidR="00D77516">
        <w:t xml:space="preserve"> lidt growleri og flasketømning i lejligheden?</w:t>
      </w:r>
    </w:p>
    <w:p w:rsidR="00D77516" w:rsidRDefault="00D77516"/>
    <w:p w:rsidR="00D77516" w:rsidRDefault="00D77516"/>
    <w:p w:rsidR="00D77516" w:rsidRDefault="00D77516">
      <w:pPr>
        <w:spacing w:after="200" w:line="276" w:lineRule="auto"/>
      </w:pPr>
      <w:r>
        <w:br w:type="page"/>
      </w:r>
    </w:p>
    <w:p w:rsidR="00D77516" w:rsidRPr="000621DF" w:rsidRDefault="000621DF" w:rsidP="009464A4">
      <w:pPr>
        <w:pStyle w:val="Overskrift1"/>
      </w:pPr>
      <w:bookmarkStart w:id="2" w:name="_Ref479273507"/>
      <w:r w:rsidRPr="000621DF">
        <w:lastRenderedPageBreak/>
        <w:t xml:space="preserve">Dag 2 </w:t>
      </w:r>
      <w:r w:rsidR="001D695D">
        <w:t xml:space="preserve">– fredag </w:t>
      </w:r>
      <w:r w:rsidR="0038710E">
        <w:t>–</w:t>
      </w:r>
      <w:r w:rsidR="001D695D">
        <w:t xml:space="preserve"> </w:t>
      </w:r>
      <w:r w:rsidR="0038710E">
        <w:t xml:space="preserve">Mikkeller, Brewdog, </w:t>
      </w:r>
      <w:r w:rsidRPr="000621DF">
        <w:t>Stone</w:t>
      </w:r>
      <w:bookmarkEnd w:id="2"/>
      <w:r w:rsidRPr="000621DF">
        <w:t xml:space="preserve"> </w:t>
      </w:r>
    </w:p>
    <w:p w:rsidR="00AC46F4" w:rsidRDefault="00AC46F4">
      <w:r>
        <w:t>Er vi til gåtur på ca. 5km til Mikkeller? Eller tog? Vi kan også tage hver sin vej.</w:t>
      </w:r>
    </w:p>
    <w:p w:rsidR="00AC46F4" w:rsidRDefault="00AC46F4">
      <w:r>
        <w:t>Morten har denne dag et ærinde ved Hackesher Markt?</w:t>
      </w:r>
    </w:p>
    <w:p w:rsidR="00AC46F4" w:rsidRDefault="00915FA3">
      <w:r>
        <w:rPr>
          <w:noProof/>
        </w:rPr>
        <w:drawing>
          <wp:inline distT="0" distB="0" distL="0" distR="0">
            <wp:extent cx="6114415" cy="5041265"/>
            <wp:effectExtent l="0" t="0" r="635" b="6985"/>
            <wp:docPr id="1" name="Billede 1" descr="H:\My Documents\Privat\Øl\Ulkløbben\Arrangementer\Berlin 2017\BRLO_Mi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Privat\Øl\Ulkløbben\Arrangementer\Berlin 2017\BRLO_Mit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F4" w:rsidRDefault="00AC46F4">
      <w:r>
        <w:t xml:space="preserve">Vi starter dagen på </w:t>
      </w:r>
    </w:p>
    <w:p w:rsidR="004E30E6" w:rsidRPr="004E30E6" w:rsidRDefault="004E30E6">
      <w:pPr>
        <w:rPr>
          <w:b/>
        </w:rPr>
      </w:pPr>
      <w:r w:rsidRPr="004E30E6">
        <w:rPr>
          <w:b/>
        </w:rPr>
        <w:t>Spreegold</w:t>
      </w:r>
    </w:p>
    <w:p w:rsidR="001C4370" w:rsidRDefault="001C4370">
      <w:r>
        <w:t>Rosa-Luxemburg-Strasse 2, 10178</w:t>
      </w:r>
    </w:p>
    <w:p w:rsidR="004E30E6" w:rsidRDefault="004E30E6">
      <w:r>
        <w:t>Vi skal have brunch. Der er bestilt bord. Kl. 11:00</w:t>
      </w:r>
    </w:p>
    <w:p w:rsidR="004E30E6" w:rsidRDefault="004E30E6">
      <w:r>
        <w:t>Vi skal spise aftensmad 17:30 – så måske vi kan klare os med to måltider – evt. suppleret med noget karrywurst på gaden?</w:t>
      </w:r>
    </w:p>
    <w:p w:rsidR="001C4370" w:rsidRDefault="001C4370">
      <w:hyperlink r:id="rId11" w:history="1">
        <w:r w:rsidRPr="00162DD8">
          <w:rPr>
            <w:rStyle w:val="Hyperlink"/>
          </w:rPr>
          <w:t>https://www.spreegold.com/</w:t>
        </w:r>
      </w:hyperlink>
    </w:p>
    <w:p w:rsidR="001C4370" w:rsidRDefault="001C4370"/>
    <w:p w:rsidR="001C4370" w:rsidRDefault="001C4370">
      <w:r>
        <w:t>Så skal vi til:</w:t>
      </w:r>
    </w:p>
    <w:p w:rsidR="001C4370" w:rsidRPr="006B6ADE" w:rsidRDefault="001C4370" w:rsidP="001C4370">
      <w:r w:rsidRPr="00AC46F4">
        <w:rPr>
          <w:b/>
        </w:rPr>
        <w:t>Brewdog</w:t>
      </w:r>
      <w:r>
        <w:t xml:space="preserve"> (</w:t>
      </w:r>
      <w:r w:rsidRPr="006C1962">
        <w:rPr>
          <w:color w:val="FF0000"/>
        </w:rPr>
        <w:t>7</w:t>
      </w:r>
      <w:r>
        <w:t>)</w:t>
      </w:r>
    </w:p>
    <w:p w:rsidR="001C4370" w:rsidRPr="00AC46F4" w:rsidRDefault="001C4370" w:rsidP="001C4370">
      <w:r w:rsidRPr="00AC46F4">
        <w:t>Ackerstrasse 29, 10115</w:t>
      </w:r>
    </w:p>
    <w:p w:rsidR="001C4370" w:rsidRDefault="001C4370">
      <w:r>
        <w:t>Vi har bord fra kl. 12:00. Der er forhåbentlig rester fra gårdsdagens lancering af Dog F, Born to Die 23.05.17 og Vermont IPA v3.</w:t>
      </w:r>
    </w:p>
    <w:p w:rsidR="004E30E6" w:rsidRDefault="004E30E6"/>
    <w:p w:rsidR="00AC46F4" w:rsidRPr="006B6ADE" w:rsidRDefault="00AC46F4">
      <w:r>
        <w:rPr>
          <w:b/>
        </w:rPr>
        <w:lastRenderedPageBreak/>
        <w:t>Mikkeller Bar Berlin</w:t>
      </w:r>
      <w:r w:rsidR="006B6ADE">
        <w:t xml:space="preserve"> (</w:t>
      </w:r>
      <w:r w:rsidR="006B6ADE" w:rsidRPr="006C1962">
        <w:rPr>
          <w:color w:val="FF0000"/>
        </w:rPr>
        <w:t>6</w:t>
      </w:r>
      <w:r w:rsidR="006B6ADE">
        <w:t>)</w:t>
      </w:r>
    </w:p>
    <w:p w:rsidR="00AC46F4" w:rsidRDefault="00AC46F4">
      <w:r>
        <w:t>Torstrasse 102</w:t>
      </w:r>
    </w:p>
    <w:p w:rsidR="00AC46F4" w:rsidRDefault="00AC46F4">
      <w:r>
        <w:t>De åbner</w:t>
      </w:r>
      <w:r w:rsidR="00E72335">
        <w:t xml:space="preserve"> også</w:t>
      </w:r>
      <w:r>
        <w:t xml:space="preserve"> kl. 12:00</w:t>
      </w:r>
    </w:p>
    <w:p w:rsidR="00AC46F4" w:rsidRDefault="00AC46F4"/>
    <w:p w:rsidR="00DC6492" w:rsidRDefault="00DC6492">
      <w:r>
        <w:t xml:space="preserve">Vi kan også overveje </w:t>
      </w:r>
    </w:p>
    <w:p w:rsidR="00DC6492" w:rsidRPr="00DC6492" w:rsidRDefault="00DC6492">
      <w:pPr>
        <w:rPr>
          <w:b/>
        </w:rPr>
      </w:pPr>
      <w:r w:rsidRPr="00DC6492">
        <w:rPr>
          <w:b/>
        </w:rPr>
        <w:t>Hackescher Markt</w:t>
      </w:r>
      <w:r w:rsidR="006B6ADE" w:rsidRPr="006B6ADE">
        <w:t xml:space="preserve"> (</w:t>
      </w:r>
      <w:r w:rsidR="006B6ADE" w:rsidRPr="006C1962">
        <w:rPr>
          <w:color w:val="FF0000"/>
        </w:rPr>
        <w:t>8</w:t>
      </w:r>
      <w:r w:rsidR="006B6ADE" w:rsidRPr="006B6ADE">
        <w:t>)</w:t>
      </w:r>
    </w:p>
    <w:p w:rsidR="00DC6492" w:rsidRDefault="00DC6492">
      <w:r>
        <w:t>Eller</w:t>
      </w:r>
    </w:p>
    <w:p w:rsidR="00DC6492" w:rsidRPr="006B6ADE" w:rsidRDefault="00DC6492">
      <w:r w:rsidRPr="00DC6492">
        <w:rPr>
          <w:b/>
          <w:color w:val="000000"/>
          <w:sz w:val="17"/>
          <w:szCs w:val="17"/>
        </w:rPr>
        <w:t>Brauhaus Lemke</w:t>
      </w:r>
      <w:r w:rsidR="006B6ADE">
        <w:rPr>
          <w:color w:val="000000"/>
          <w:sz w:val="17"/>
          <w:szCs w:val="17"/>
        </w:rPr>
        <w:t xml:space="preserve"> (</w:t>
      </w:r>
      <w:r w:rsidR="006B6ADE" w:rsidRPr="00CA3604">
        <w:rPr>
          <w:color w:val="FF0000"/>
          <w:sz w:val="17"/>
          <w:szCs w:val="17"/>
        </w:rPr>
        <w:t>9</w:t>
      </w:r>
      <w:r w:rsidR="006B6ADE">
        <w:rPr>
          <w:color w:val="000000"/>
          <w:sz w:val="17"/>
          <w:szCs w:val="17"/>
        </w:rPr>
        <w:t>)</w:t>
      </w:r>
    </w:p>
    <w:p w:rsidR="00AC46F4" w:rsidRDefault="00DC6492">
      <w:r>
        <w:t>Dirckenstrasse 143, 10178</w:t>
      </w:r>
    </w:p>
    <w:p w:rsidR="00AC46F4" w:rsidRDefault="00DC6492">
      <w:r>
        <w:t>Brewpub med klassisk tysk mad.</w:t>
      </w:r>
    </w:p>
    <w:p w:rsidR="00DC6492" w:rsidRDefault="00DC6492"/>
    <w:p w:rsidR="000621DF" w:rsidRDefault="00AC46F4">
      <w:r>
        <w:t>V</w:t>
      </w:r>
      <w:r w:rsidR="00993814">
        <w:t xml:space="preserve">i skal mødes på Stone kl. </w:t>
      </w:r>
      <w:r w:rsidR="00794B60">
        <w:t>16</w:t>
      </w:r>
      <w:r w:rsidR="00993814">
        <w:t>:</w:t>
      </w:r>
      <w:r w:rsidR="00794B60">
        <w:t>00</w:t>
      </w:r>
      <w:r w:rsidR="00993814">
        <w:t>.</w:t>
      </w:r>
    </w:p>
    <w:p w:rsidR="00993814" w:rsidRDefault="00993814"/>
    <w:p w:rsidR="00794B60" w:rsidRPr="006B6ADE" w:rsidRDefault="00794B60" w:rsidP="00794B60">
      <w:pPr>
        <w:rPr>
          <w:lang w:val="en-US"/>
        </w:rPr>
      </w:pPr>
      <w:r w:rsidRPr="0038710E">
        <w:rPr>
          <w:b/>
          <w:lang w:val="en-US"/>
        </w:rPr>
        <w:t>Stone Brewing World Bistro</w:t>
      </w:r>
      <w:r w:rsidR="006B6ADE">
        <w:rPr>
          <w:lang w:val="en-US"/>
        </w:rPr>
        <w:t xml:space="preserve"> (</w:t>
      </w:r>
      <w:r w:rsidR="006B6ADE" w:rsidRPr="00CA3604">
        <w:rPr>
          <w:color w:val="FF0000"/>
          <w:lang w:val="en-US"/>
        </w:rPr>
        <w:t>1</w:t>
      </w:r>
      <w:r w:rsidR="006B6ADE">
        <w:rPr>
          <w:lang w:val="en-US"/>
        </w:rPr>
        <w:t>)</w:t>
      </w:r>
    </w:p>
    <w:p w:rsidR="00794B60" w:rsidRPr="0038710E" w:rsidRDefault="00794B60" w:rsidP="00794B60">
      <w:pPr>
        <w:rPr>
          <w:rStyle w:val="section-info-text1"/>
          <w:rFonts w:ascii="Roboto" w:hAnsi="Roboto"/>
          <w:sz w:val="20"/>
          <w:lang w:val="en-US"/>
        </w:rPr>
      </w:pPr>
      <w:r w:rsidRPr="0038710E">
        <w:rPr>
          <w:rStyle w:val="section-info-text1"/>
          <w:rFonts w:ascii="Roboto" w:hAnsi="Roboto"/>
          <w:sz w:val="20"/>
          <w:lang w:val="en-US"/>
        </w:rPr>
        <w:t>Im Marienpark 23, 12107 Berlin</w:t>
      </w:r>
    </w:p>
    <w:p w:rsidR="00794B60" w:rsidRPr="0038710E" w:rsidRDefault="00794B60">
      <w:pPr>
        <w:rPr>
          <w:lang w:val="en-US"/>
        </w:rPr>
      </w:pPr>
    </w:p>
    <w:p w:rsidR="000621DF" w:rsidRDefault="000621DF">
      <w:r>
        <w:t>Rundvisning på Stone Brewing med efterfølgende smagning</w:t>
      </w:r>
    </w:p>
    <w:p w:rsidR="000621DF" w:rsidRDefault="000621DF">
      <w:r>
        <w:t>Starter kl. 1</w:t>
      </w:r>
      <w:r w:rsidR="00794B60">
        <w:t>6</w:t>
      </w:r>
      <w:r>
        <w:t>:30</w:t>
      </w:r>
    </w:p>
    <w:p w:rsidR="000621DF" w:rsidRDefault="00993814">
      <w:r>
        <w:t>Rundvisningen er på engelsk.</w:t>
      </w:r>
    </w:p>
    <w:p w:rsidR="00993814" w:rsidRDefault="00794B60">
      <w:r>
        <w:t xml:space="preserve">Rundvisning er booket, men ikke betalt. </w:t>
      </w:r>
      <w:r w:rsidR="00993814">
        <w:t>Vi skal hente billetterne</w:t>
      </w:r>
      <w:r>
        <w:t xml:space="preserve"> og betale et eller andet sted på Bryggeriet.</w:t>
      </w:r>
    </w:p>
    <w:p w:rsidR="00993814" w:rsidRDefault="00993814"/>
    <w:p w:rsidR="00993814" w:rsidRDefault="00993814">
      <w:r>
        <w:t xml:space="preserve">Spisning i restauranten på Stone. </w:t>
      </w:r>
    </w:p>
    <w:p w:rsidR="00993814" w:rsidRDefault="00993814">
      <w:r>
        <w:t>Der er booket bord kl. 1</w:t>
      </w:r>
      <w:r w:rsidR="00794B60">
        <w:t>7</w:t>
      </w:r>
      <w:r>
        <w:t>:</w:t>
      </w:r>
      <w:r w:rsidR="00794B60">
        <w:t>3</w:t>
      </w:r>
      <w:r>
        <w:t>0</w:t>
      </w:r>
    </w:p>
    <w:p w:rsidR="000621DF" w:rsidRDefault="000621DF"/>
    <w:p w:rsidR="001D695D" w:rsidRDefault="001D695D">
      <w:pPr>
        <w:spacing w:after="200" w:line="276" w:lineRule="auto"/>
      </w:pPr>
      <w:r>
        <w:br w:type="page"/>
      </w:r>
    </w:p>
    <w:p w:rsidR="001D695D" w:rsidRPr="001B71E0" w:rsidRDefault="001B71E0" w:rsidP="009464A4">
      <w:pPr>
        <w:pStyle w:val="Overskrift1"/>
      </w:pPr>
      <w:bookmarkStart w:id="3" w:name="_Ref479273540"/>
      <w:bookmarkStart w:id="4" w:name="_Ref479766315"/>
      <w:r w:rsidRPr="001B71E0">
        <w:lastRenderedPageBreak/>
        <w:t xml:space="preserve">Dag 3 - </w:t>
      </w:r>
      <w:r w:rsidR="001D695D" w:rsidRPr="001B71E0">
        <w:t xml:space="preserve">Lørdag </w:t>
      </w:r>
      <w:r w:rsidRPr="001B71E0">
        <w:t>– BRLO</w:t>
      </w:r>
      <w:bookmarkEnd w:id="3"/>
      <w:r w:rsidR="00506A39">
        <w:t>, Wedding, Prenzlauer Berg</w:t>
      </w:r>
      <w:bookmarkEnd w:id="4"/>
    </w:p>
    <w:p w:rsidR="001B71E0" w:rsidRDefault="001B71E0"/>
    <w:p w:rsidR="001B71E0" w:rsidRDefault="001B71E0">
      <w:r>
        <w:t xml:space="preserve">Der er booket rundvisning på bryggeriet </w:t>
      </w:r>
    </w:p>
    <w:p w:rsidR="001B71E0" w:rsidRPr="008331E1" w:rsidRDefault="001B71E0">
      <w:r w:rsidRPr="001B71E0">
        <w:rPr>
          <w:b/>
        </w:rPr>
        <w:t>BRLO</w:t>
      </w:r>
      <w:r w:rsidR="008331E1">
        <w:t xml:space="preserve"> (</w:t>
      </w:r>
      <w:r w:rsidR="008331E1" w:rsidRPr="00CA3604">
        <w:rPr>
          <w:color w:val="FF0000"/>
        </w:rPr>
        <w:t>10</w:t>
      </w:r>
      <w:r w:rsidR="008331E1">
        <w:t>)</w:t>
      </w:r>
    </w:p>
    <w:p w:rsidR="001B71E0" w:rsidRDefault="001B71E0">
      <w:r>
        <w:t>Schôneberger Strasse 16, 10963</w:t>
      </w:r>
    </w:p>
    <w:p w:rsidR="001B71E0" w:rsidRDefault="00886C42">
      <w:r>
        <w:rPr>
          <w:noProof/>
        </w:rPr>
        <w:drawing>
          <wp:inline distT="0" distB="0" distL="0" distR="0">
            <wp:extent cx="5295265" cy="5025390"/>
            <wp:effectExtent l="0" t="0" r="635" b="3810"/>
            <wp:docPr id="2" name="Billede 2" descr="H:\My Documents\Privat\Øl\Ulkløbben\Arrangementer\Berlin 2017\BRLO_Wedding_Mitte_Prenzlauer 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Privat\Øl\Ulkløbben\Arrangementer\Berlin 2017\BRLO_Wedding_Mitte_Prenzlauer Ber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E0" w:rsidRDefault="004A3762">
      <w:r>
        <w:t>Vi starter med frokost. Booket 12:30.</w:t>
      </w:r>
    </w:p>
    <w:p w:rsidR="004A3762" w:rsidRDefault="004A3762">
      <w:r>
        <w:t>Rundvisning kl. 14:00</w:t>
      </w:r>
      <w:r w:rsidR="00344A6C">
        <w:t xml:space="preserve"> – 15:00</w:t>
      </w:r>
    </w:p>
    <w:p w:rsidR="004A3762" w:rsidRDefault="004A3762">
      <w:r>
        <w:t xml:space="preserve">Derefter skal vi have yderligere en flight, måske? </w:t>
      </w:r>
      <w:r>
        <w:sym w:font="Wingdings" w:char="F04A"/>
      </w:r>
    </w:p>
    <w:p w:rsidR="00EA298C" w:rsidRDefault="00EA298C"/>
    <w:p w:rsidR="00344A6C" w:rsidRDefault="00344A6C">
      <w:r>
        <w:t>Så er det afsted med U-Bahn</w:t>
      </w:r>
      <w:r w:rsidR="008F5CBA">
        <w:t xml:space="preserve"> (ca. en halv time)</w:t>
      </w:r>
      <w:r>
        <w:t xml:space="preserve">. </w:t>
      </w:r>
    </w:p>
    <w:p w:rsidR="00344A6C" w:rsidRDefault="00344A6C">
      <w:r>
        <w:t>Gleisdreieck Station ligger under 100 m væk.</w:t>
      </w:r>
    </w:p>
    <w:p w:rsidR="008F5CBA" w:rsidRDefault="00344A6C">
      <w:r>
        <w:t>To stop med linie U1 til Hallesches Tor. Skift til U6 og 11 stop til Seestrasse. 400 m gang til</w:t>
      </w:r>
      <w:r w:rsidR="008F5CBA">
        <w:t>:</w:t>
      </w:r>
    </w:p>
    <w:p w:rsidR="008F5CBA" w:rsidRDefault="008F5CBA"/>
    <w:p w:rsidR="008F5CBA" w:rsidRPr="002E05AF" w:rsidRDefault="008F5CBA">
      <w:r w:rsidRPr="008F5CBA">
        <w:rPr>
          <w:b/>
        </w:rPr>
        <w:t>Vagabund Brauerei</w:t>
      </w:r>
      <w:r w:rsidR="002E05AF">
        <w:t xml:space="preserve"> (</w:t>
      </w:r>
      <w:r w:rsidR="002E05AF" w:rsidRPr="00CA3604">
        <w:rPr>
          <w:color w:val="FF0000"/>
        </w:rPr>
        <w:t>11</w:t>
      </w:r>
      <w:r w:rsidR="002E05AF">
        <w:t>)</w:t>
      </w:r>
    </w:p>
    <w:p w:rsidR="008F5CBA" w:rsidRDefault="008F5CBA">
      <w:r>
        <w:t>Antwerpener Strasse 3, 13353</w:t>
      </w:r>
      <w:r w:rsidR="001D00E9">
        <w:t xml:space="preserve"> Wedding</w:t>
      </w:r>
    </w:p>
    <w:p w:rsidR="008F5CBA" w:rsidRDefault="008F5CBA">
      <w:r>
        <w:t>Vi har reserveret et bord kl. 17:00. Vi skal have en flight af deres eget øl og så nok dele et par flasker.</w:t>
      </w:r>
    </w:p>
    <w:p w:rsidR="00E27507" w:rsidRDefault="00E27507">
      <w:r>
        <w:lastRenderedPageBreak/>
        <w:t xml:space="preserve">Vagabund Brauerei er det højst ratede bryggeri i Berlin på Ratebeer?!?!? Ja – også højere end Stone og BRLO. </w:t>
      </w:r>
    </w:p>
    <w:p w:rsidR="00E27507" w:rsidRDefault="00E27507">
      <w:r>
        <w:t xml:space="preserve">Det </w:t>
      </w:r>
      <w:r w:rsidR="0021073F">
        <w:t>er et nano</w:t>
      </w:r>
      <w:r>
        <w:t xml:space="preserve">bryggeri. Desværre er brewmaster og ejer ikke ”hjemme”, men det er muligt at få et kig ind i bryggeriet, der har nogle 180 </w:t>
      </w:r>
      <w:r w:rsidR="0021073F">
        <w:t>L</w:t>
      </w:r>
      <w:r>
        <w:t xml:space="preserve"> kedler.</w:t>
      </w:r>
      <w:r w:rsidR="0021073F">
        <w:t xml:space="preserve"> (Man skal brygge under 3 barrels = 352 L) for at være et nanobryggeri</w:t>
      </w:r>
    </w:p>
    <w:p w:rsidR="00344A6C" w:rsidRDefault="00344A6C">
      <w:r>
        <w:t xml:space="preserve"> </w:t>
      </w:r>
    </w:p>
    <w:p w:rsidR="00344A6C" w:rsidRDefault="00B055A2">
      <w:r>
        <w:t>Derefter går vi</w:t>
      </w:r>
      <w:r w:rsidR="006F1DB8">
        <w:t xml:space="preserve"> (1 km)</w:t>
      </w:r>
      <w:r>
        <w:t xml:space="preserve"> til:</w:t>
      </w:r>
    </w:p>
    <w:p w:rsidR="00B055A2" w:rsidRDefault="00B055A2"/>
    <w:p w:rsidR="00B055A2" w:rsidRPr="002E05AF" w:rsidRDefault="00B055A2">
      <w:r w:rsidRPr="00B055A2">
        <w:rPr>
          <w:b/>
        </w:rPr>
        <w:t>Eschenbräu</w:t>
      </w:r>
      <w:r w:rsidR="002E05AF">
        <w:t xml:space="preserve"> (</w:t>
      </w:r>
      <w:r w:rsidR="002E05AF" w:rsidRPr="00CA3604">
        <w:rPr>
          <w:color w:val="FF0000"/>
        </w:rPr>
        <w:t>12</w:t>
      </w:r>
      <w:r w:rsidR="002E05AF">
        <w:t>)</w:t>
      </w:r>
    </w:p>
    <w:p w:rsidR="00B055A2" w:rsidRDefault="00B055A2">
      <w:r>
        <w:t>Triftstrasse 67, 13353 Wedding</w:t>
      </w:r>
    </w:p>
    <w:p w:rsidR="00B055A2" w:rsidRDefault="00B055A2">
      <w:r>
        <w:t>Klassisk tysk bryggeri. Der er ikke bestilt bord.</w:t>
      </w:r>
    </w:p>
    <w:p w:rsidR="00B055A2" w:rsidRDefault="00B055A2">
      <w:r>
        <w:t>Vi skal bare have en enkelt øl her. Måske en frisk tysk pilsner?</w:t>
      </w:r>
    </w:p>
    <w:p w:rsidR="006F1DB8" w:rsidRDefault="006F1DB8"/>
    <w:p w:rsidR="006F1DB8" w:rsidRDefault="006F1DB8">
      <w:r>
        <w:t>Så skal vi måske lige besøge:</w:t>
      </w:r>
    </w:p>
    <w:p w:rsidR="006F1DB8" w:rsidRDefault="006F1DB8"/>
    <w:p w:rsidR="006F1DB8" w:rsidRPr="002E05AF" w:rsidRDefault="006F1DB8">
      <w:r w:rsidRPr="006F1DB8">
        <w:rPr>
          <w:b/>
        </w:rPr>
        <w:t>Hops and Malt</w:t>
      </w:r>
      <w:r w:rsidR="002E05AF">
        <w:t xml:space="preserve"> (</w:t>
      </w:r>
      <w:r w:rsidR="002E05AF" w:rsidRPr="00CA3604">
        <w:rPr>
          <w:color w:val="FF0000"/>
        </w:rPr>
        <w:t>13</w:t>
      </w:r>
      <w:r w:rsidR="002E05AF">
        <w:t>)</w:t>
      </w:r>
    </w:p>
    <w:p w:rsidR="006F1DB8" w:rsidRDefault="006F1DB8">
      <w:r>
        <w:t>Triftstrasse 57, 13353 Wedding</w:t>
      </w:r>
    </w:p>
    <w:p w:rsidR="006F1DB8" w:rsidRDefault="006F1DB8">
      <w:r>
        <w:t>Lige ved siden af Eschenbräu.</w:t>
      </w:r>
    </w:p>
    <w:p w:rsidR="006F1DB8" w:rsidRDefault="006F1DB8">
      <w:r>
        <w:t>Det er en bottle shop. Det højest ratede sted i Berlin på Ratebeer. Ja, ikke bare højst ratede bottle shop, men højst ratede sted. Mon ikke Mikkeller vrider sig?</w:t>
      </w:r>
    </w:p>
    <w:p w:rsidR="006F1DB8" w:rsidRDefault="006F1DB8">
      <w:r>
        <w:t>Vi kan handle lidt god øl til lejligheden. Måske en til hånden?</w:t>
      </w:r>
    </w:p>
    <w:p w:rsidR="006F1DB8" w:rsidRDefault="006F1DB8"/>
    <w:p w:rsidR="001A6E01" w:rsidRDefault="001A6E01">
      <w:r>
        <w:t>Hvis vi vil mere, så kan vi tage til:</w:t>
      </w:r>
    </w:p>
    <w:p w:rsidR="001A6E01" w:rsidRDefault="001A6E01">
      <w:r>
        <w:t xml:space="preserve"> </w:t>
      </w:r>
    </w:p>
    <w:p w:rsidR="006F1DB8" w:rsidRPr="002E05AF" w:rsidRDefault="001A6E01">
      <w:r w:rsidRPr="001A6E01">
        <w:rPr>
          <w:b/>
        </w:rPr>
        <w:t>Castle Pub</w:t>
      </w:r>
      <w:r w:rsidR="002E05AF">
        <w:t xml:space="preserve"> (</w:t>
      </w:r>
      <w:r w:rsidR="002E05AF" w:rsidRPr="00CA3604">
        <w:rPr>
          <w:color w:val="FF0000"/>
        </w:rPr>
        <w:t>14</w:t>
      </w:r>
      <w:r w:rsidR="002E05AF">
        <w:t>)</w:t>
      </w:r>
    </w:p>
    <w:p w:rsidR="006F1DB8" w:rsidRDefault="001A6E01">
      <w:r>
        <w:t>Hochstrasse 2, 13357</w:t>
      </w:r>
    </w:p>
    <w:p w:rsidR="004F637C" w:rsidRDefault="001A6E01">
      <w:r>
        <w:t>23 haner og vist gang i den.</w:t>
      </w:r>
    </w:p>
    <w:p w:rsidR="001A6E01" w:rsidRDefault="001A6E01">
      <w:r>
        <w:t>Det ligger 2,5 km fra Hops and Malt.</w:t>
      </w:r>
    </w:p>
    <w:p w:rsidR="001A6E01" w:rsidRDefault="001A6E01">
      <w:r>
        <w:t xml:space="preserve">Gå eller </w:t>
      </w:r>
    </w:p>
    <w:p w:rsidR="00EE6639" w:rsidRDefault="00EE6639">
      <w:r>
        <w:t>Et stop fra S+U Wedding station til Gesundbrunnen station.</w:t>
      </w:r>
    </w:p>
    <w:p w:rsidR="00EE6639" w:rsidRDefault="00EE6639">
      <w:r>
        <w:t>Der er lidt gåtid på begge sider.</w:t>
      </w:r>
    </w:p>
    <w:p w:rsidR="00EA298C" w:rsidRDefault="00EA298C"/>
    <w:p w:rsidR="004F637C" w:rsidRDefault="004F637C">
      <w:r>
        <w:t>Men vi skal også have noget at spise.</w:t>
      </w:r>
    </w:p>
    <w:p w:rsidR="00E81352" w:rsidRDefault="00E81352">
      <w:r>
        <w:t>Hvor?????</w:t>
      </w:r>
      <w:r w:rsidR="00A354C1">
        <w:t xml:space="preserve"> På gaden?</w:t>
      </w:r>
    </w:p>
    <w:p w:rsidR="00E81352" w:rsidRDefault="00E81352"/>
    <w:p w:rsidR="00E81352" w:rsidRDefault="00E81352">
      <w:r>
        <w:t>Afsted til:</w:t>
      </w:r>
    </w:p>
    <w:p w:rsidR="00E81352" w:rsidRDefault="00E81352"/>
    <w:p w:rsidR="00E81352" w:rsidRPr="002E05AF" w:rsidRDefault="00E81352">
      <w:r w:rsidRPr="00E81352">
        <w:rPr>
          <w:b/>
        </w:rPr>
        <w:t>Birra – Italian Craft Beer</w:t>
      </w:r>
      <w:r w:rsidR="002E05AF">
        <w:t xml:space="preserve"> (</w:t>
      </w:r>
      <w:r w:rsidR="002E05AF" w:rsidRPr="00CA3604">
        <w:rPr>
          <w:color w:val="FF0000"/>
        </w:rPr>
        <w:t>15</w:t>
      </w:r>
      <w:r w:rsidR="002E05AF">
        <w:t>)</w:t>
      </w:r>
    </w:p>
    <w:p w:rsidR="00E81352" w:rsidRDefault="00E81352">
      <w:r>
        <w:t>Prenzlauer Allee 198, Prenzlauer Berg</w:t>
      </w:r>
    </w:p>
    <w:p w:rsidR="00E81352" w:rsidRDefault="00E81352">
      <w:r>
        <w:t xml:space="preserve">Det er en bar med 19 haner. </w:t>
      </w:r>
    </w:p>
    <w:p w:rsidR="00E81352" w:rsidRDefault="00E81352">
      <w:r>
        <w:t>Jeg tror, at Manuele fra Ma Che Siete Venuti a Fa er involveret, men jeg ved ikke lige, hvordan.</w:t>
      </w:r>
    </w:p>
    <w:p w:rsidR="00E81352" w:rsidRDefault="00E81352">
      <w:r>
        <w:t>Bryggeriet Lambrate er i hvert fald involveret.</w:t>
      </w:r>
    </w:p>
    <w:p w:rsidR="00E81352" w:rsidRDefault="00E81352"/>
    <w:p w:rsidR="00A354C1" w:rsidRDefault="00A354C1">
      <w:r>
        <w:t>Når vi er i Prenzlauer Berg er der en del steder, vi kan besøge. Det kan også være, at vi er trætte.</w:t>
      </w:r>
    </w:p>
    <w:p w:rsidR="00A354C1" w:rsidRDefault="00A354C1"/>
    <w:p w:rsidR="00A354C1" w:rsidRDefault="00A354C1">
      <w:r>
        <w:t>Lige om hjørnet fra Birra er:</w:t>
      </w:r>
    </w:p>
    <w:p w:rsidR="00A354C1" w:rsidRDefault="00A354C1"/>
    <w:p w:rsidR="00A354C1" w:rsidRPr="002E05AF" w:rsidRDefault="00A354C1">
      <w:r w:rsidRPr="00A354C1">
        <w:rPr>
          <w:b/>
        </w:rPr>
        <w:t>Montery</w:t>
      </w:r>
      <w:r w:rsidR="002E05AF">
        <w:t xml:space="preserve"> (</w:t>
      </w:r>
      <w:r w:rsidR="002E05AF" w:rsidRPr="00CA3604">
        <w:rPr>
          <w:color w:val="FF0000"/>
        </w:rPr>
        <w:t>16</w:t>
      </w:r>
      <w:r w:rsidR="002E05AF">
        <w:t>)</w:t>
      </w:r>
    </w:p>
    <w:p w:rsidR="00A354C1" w:rsidRDefault="00A354C1">
      <w:r>
        <w:t>Danziger Strasse 61, Prenzlauer Berg</w:t>
      </w:r>
    </w:p>
    <w:p w:rsidR="00A354C1" w:rsidRDefault="00A354C1"/>
    <w:p w:rsidR="00A354C1" w:rsidRDefault="00AB4CBF">
      <w:r>
        <w:t>Ca. en km til:</w:t>
      </w:r>
    </w:p>
    <w:p w:rsidR="00AB4CBF" w:rsidRDefault="00AB4CBF"/>
    <w:p w:rsidR="00AB4CBF" w:rsidRPr="002E05AF" w:rsidRDefault="00AB4CBF">
      <w:r w:rsidRPr="00AE4EEE">
        <w:rPr>
          <w:b/>
        </w:rPr>
        <w:t>Herman Belgian Bar</w:t>
      </w:r>
      <w:r w:rsidR="002E05AF">
        <w:t xml:space="preserve"> (</w:t>
      </w:r>
      <w:r w:rsidR="002E05AF" w:rsidRPr="00CA3604">
        <w:rPr>
          <w:color w:val="FF0000"/>
        </w:rPr>
        <w:t>17</w:t>
      </w:r>
      <w:r w:rsidR="002E05AF">
        <w:t>)</w:t>
      </w:r>
    </w:p>
    <w:p w:rsidR="00AB4CBF" w:rsidRPr="00FE3370" w:rsidRDefault="00AB4CBF">
      <w:r w:rsidRPr="00FE3370">
        <w:t>Schönhauser Allee 173, 10119</w:t>
      </w:r>
    </w:p>
    <w:p w:rsidR="00AB4CBF" w:rsidRPr="00FE3370" w:rsidRDefault="00AB4CBF">
      <w:r w:rsidRPr="00FE3370">
        <w:t xml:space="preserve">De har Lambic </w:t>
      </w:r>
      <w:r w:rsidRPr="00AB4CBF">
        <w:rPr>
          <w:lang w:val="en-US"/>
        </w:rPr>
        <w:sym w:font="Wingdings" w:char="F04A"/>
      </w:r>
    </w:p>
    <w:p w:rsidR="00AB4CBF" w:rsidRPr="00FE3370" w:rsidRDefault="00AB4CBF"/>
    <w:p w:rsidR="00286543" w:rsidRDefault="00286543">
      <w:pPr>
        <w:spacing w:after="200" w:line="276" w:lineRule="auto"/>
      </w:pPr>
      <w:r>
        <w:br w:type="page"/>
      </w:r>
    </w:p>
    <w:p w:rsidR="00286543" w:rsidRDefault="00286543" w:rsidP="009464A4">
      <w:pPr>
        <w:pStyle w:val="Overskrift1"/>
      </w:pPr>
      <w:bookmarkStart w:id="5" w:name="_Ref479273351"/>
      <w:r w:rsidRPr="00286543">
        <w:lastRenderedPageBreak/>
        <w:t>Bonus tur</w:t>
      </w:r>
      <w:r>
        <w:t xml:space="preserve"> – Tour de F’ Hein</w:t>
      </w:r>
      <w:bookmarkEnd w:id="5"/>
    </w:p>
    <w:p w:rsidR="00286543" w:rsidRPr="00286543" w:rsidRDefault="00286543">
      <w:r>
        <w:t>Hvis vi nu ikke kan finde ud af, hvad vi vil en sen aften, så er der nogle udmærkede barer i nærheden af lejligheden.</w:t>
      </w:r>
    </w:p>
    <w:p w:rsidR="00286543" w:rsidRDefault="00E00122">
      <w:r>
        <w:rPr>
          <w:noProof/>
        </w:rPr>
        <w:drawing>
          <wp:inline distT="0" distB="0" distL="0" distR="0" wp14:anchorId="411BFFA0" wp14:editId="6A2A7E4E">
            <wp:extent cx="6114415" cy="4683125"/>
            <wp:effectExtent l="0" t="0" r="635" b="3175"/>
            <wp:docPr id="4" name="Billede 4" descr="H:\My Documents\Privat\Øl\Ulkløbben\Arrangementer\Berlin 2017\Berlin Google Maps Friedrichh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Privat\Øl\Ulkløbben\Arrangementer\Berlin 2017\Berlin Google Maps Friedrichha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58" w:rsidRDefault="00517758">
      <w:r>
        <w:t>Kortet er under 1 km i bredden.</w:t>
      </w:r>
      <w:r w:rsidR="00431099">
        <w:t xml:space="preserve"> Den røde ”Blob” er lejligheden.</w:t>
      </w:r>
    </w:p>
    <w:p w:rsidR="00517758" w:rsidRDefault="00517758"/>
    <w:p w:rsidR="00517758" w:rsidRPr="00E00122" w:rsidRDefault="00517758" w:rsidP="00E00122">
      <w:pPr>
        <w:pStyle w:val="Listeafsnit"/>
        <w:numPr>
          <w:ilvl w:val="0"/>
          <w:numId w:val="4"/>
        </w:numPr>
        <w:jc w:val="left"/>
        <w:rPr>
          <w:lang w:val="en-US"/>
        </w:rPr>
      </w:pPr>
      <w:r w:rsidRPr="00E00122">
        <w:rPr>
          <w:lang w:val="en-US"/>
        </w:rPr>
        <w:t>Getränkenfeinkost</w:t>
      </w:r>
      <w:r w:rsidRPr="00E00122">
        <w:rPr>
          <w:lang w:val="en-US"/>
        </w:rPr>
        <w:br/>
        <w:t>Boxhagener Strasse 24, 10245</w:t>
      </w:r>
      <w:r w:rsidRPr="00E00122">
        <w:rPr>
          <w:lang w:val="en-US"/>
        </w:rPr>
        <w:br/>
        <w:t>Bottle Shop</w:t>
      </w:r>
    </w:p>
    <w:p w:rsidR="00517758" w:rsidRPr="00E00122" w:rsidRDefault="00517758" w:rsidP="00517758">
      <w:pPr>
        <w:pStyle w:val="Listeafsnit"/>
        <w:numPr>
          <w:ilvl w:val="0"/>
          <w:numId w:val="4"/>
        </w:numPr>
        <w:jc w:val="left"/>
        <w:rPr>
          <w:lang w:val="en-US"/>
        </w:rPr>
      </w:pPr>
      <w:r w:rsidRPr="00E00122">
        <w:rPr>
          <w:lang w:val="en-US"/>
        </w:rPr>
        <w:t>Boxi Kiosk</w:t>
      </w:r>
      <w:r w:rsidRPr="00E00122">
        <w:rPr>
          <w:lang w:val="en-US"/>
        </w:rPr>
        <w:br/>
        <w:t>Gärtnerstrasse 14, 10245</w:t>
      </w:r>
      <w:r w:rsidRPr="00E00122">
        <w:rPr>
          <w:lang w:val="en-US"/>
        </w:rPr>
        <w:br/>
        <w:t>Bottle Shop</w:t>
      </w:r>
    </w:p>
    <w:p w:rsidR="00517758" w:rsidRDefault="00517758" w:rsidP="00517758">
      <w:pPr>
        <w:pStyle w:val="Listeafsnit"/>
        <w:numPr>
          <w:ilvl w:val="0"/>
          <w:numId w:val="4"/>
        </w:numPr>
        <w:jc w:val="left"/>
      </w:pPr>
      <w:r>
        <w:t>Burgeramt</w:t>
      </w:r>
      <w:r>
        <w:br/>
        <w:t>Krossener Strasse 21-22, 10245</w:t>
      </w:r>
      <w:r>
        <w:br/>
        <w:t>Burger joint med få craft øl</w:t>
      </w:r>
    </w:p>
    <w:p w:rsidR="00517758" w:rsidRDefault="00F76D7E" w:rsidP="00517758">
      <w:pPr>
        <w:pStyle w:val="Listeafsnit"/>
        <w:numPr>
          <w:ilvl w:val="0"/>
          <w:numId w:val="4"/>
        </w:numPr>
        <w:jc w:val="left"/>
      </w:pPr>
      <w:r>
        <w:t>Hops &amp; Barley</w:t>
      </w:r>
      <w:r>
        <w:br/>
        <w:t>Wuhlischstrasse 22-23, 10245</w:t>
      </w:r>
      <w:r>
        <w:br/>
        <w:t>Lille Brewpub</w:t>
      </w:r>
    </w:p>
    <w:p w:rsidR="00255446" w:rsidRDefault="00255446" w:rsidP="00517758">
      <w:pPr>
        <w:pStyle w:val="Listeafsnit"/>
        <w:numPr>
          <w:ilvl w:val="0"/>
          <w:numId w:val="4"/>
        </w:numPr>
        <w:jc w:val="left"/>
      </w:pPr>
      <w:r>
        <w:lastRenderedPageBreak/>
        <w:t>Home Bar</w:t>
      </w:r>
      <w:r>
        <w:br/>
        <w:t>Neue Bahnhofstrasse 23, 10245</w:t>
      </w:r>
      <w:r>
        <w:br/>
        <w:t>Lille bar</w:t>
      </w:r>
    </w:p>
    <w:p w:rsidR="00255446" w:rsidRDefault="00255446" w:rsidP="00517758">
      <w:pPr>
        <w:pStyle w:val="Listeafsnit"/>
        <w:numPr>
          <w:ilvl w:val="0"/>
          <w:numId w:val="4"/>
        </w:numPr>
        <w:jc w:val="left"/>
      </w:pPr>
      <w:r>
        <w:t>Strassenbräu</w:t>
      </w:r>
      <w:r>
        <w:br/>
        <w:t>Neue Bahnhofstrasse 30, 10245</w:t>
      </w:r>
      <w:r w:rsidR="00173347">
        <w:br/>
        <w:t>Lille Brewpub med 10 haner</w:t>
      </w:r>
    </w:p>
    <w:p w:rsidR="008E7805" w:rsidRDefault="00306F35" w:rsidP="00517758">
      <w:pPr>
        <w:pStyle w:val="Listeafsnit"/>
        <w:numPr>
          <w:ilvl w:val="0"/>
          <w:numId w:val="4"/>
        </w:numPr>
        <w:jc w:val="left"/>
      </w:pPr>
      <w:r>
        <w:t>Tentacion Beerhouse</w:t>
      </w:r>
      <w:r>
        <w:br/>
        <w:t>Scharnweberstrasse 32, 10245</w:t>
      </w:r>
      <w:r>
        <w:br/>
        <w:t>Lille brewpub</w:t>
      </w:r>
    </w:p>
    <w:p w:rsidR="008E7805" w:rsidRDefault="008E7805">
      <w:pPr>
        <w:spacing w:after="200" w:line="276" w:lineRule="auto"/>
      </w:pPr>
      <w:r>
        <w:br w:type="page"/>
      </w:r>
    </w:p>
    <w:p w:rsidR="00305316" w:rsidRDefault="00305316" w:rsidP="0043332C">
      <w:pPr>
        <w:pStyle w:val="Overskrift1"/>
      </w:pPr>
      <w:bookmarkStart w:id="6" w:name="_Ref479752057"/>
      <w:r w:rsidRPr="00305316">
        <w:t xml:space="preserve">Steder vi besøger – </w:t>
      </w:r>
      <w:r w:rsidR="00CE5BD1">
        <w:t>adresse</w:t>
      </w:r>
      <w:r w:rsidR="001D5FCF">
        <w:t>r</w:t>
      </w:r>
      <w:r w:rsidR="00CE5BD1">
        <w:t xml:space="preserve">, tap lists og </w:t>
      </w:r>
      <w:r w:rsidRPr="00305316">
        <w:t>links</w:t>
      </w:r>
      <w:bookmarkEnd w:id="6"/>
    </w:p>
    <w:p w:rsidR="001D5FCF" w:rsidRPr="001D5FCF" w:rsidRDefault="001D5FCF" w:rsidP="001D5FCF"/>
    <w:p w:rsidR="00305316" w:rsidRDefault="00305316" w:rsidP="00305316">
      <w:pPr>
        <w:ind w:left="360"/>
        <w:rPr>
          <w:lang w:val="en-US"/>
        </w:rPr>
      </w:pPr>
      <w:r>
        <w:rPr>
          <w:lang w:val="en-US"/>
        </w:rPr>
        <w:t>Stone Brewing, World Bistro, Berlin</w:t>
      </w:r>
      <w:r w:rsidR="00122FC0">
        <w:rPr>
          <w:lang w:val="en-US"/>
        </w:rPr>
        <w:t>¨</w:t>
      </w:r>
    </w:p>
    <w:p w:rsidR="00122FC0" w:rsidRDefault="008E7805" w:rsidP="00305316">
      <w:pPr>
        <w:ind w:left="360"/>
        <w:rPr>
          <w:lang w:val="en-US"/>
        </w:rPr>
      </w:pPr>
      <w:hyperlink r:id="rId14" w:history="1">
        <w:r w:rsidR="00122FC0" w:rsidRPr="00242F51">
          <w:rPr>
            <w:rStyle w:val="Hyperlink"/>
            <w:lang w:val="en-US"/>
          </w:rPr>
          <w:t>http://www.stonebrewing.eu/visit/bistros/berlin</w:t>
        </w:r>
      </w:hyperlink>
    </w:p>
    <w:p w:rsidR="00122FC0" w:rsidRDefault="008E7805" w:rsidP="00305316">
      <w:pPr>
        <w:ind w:left="360"/>
        <w:rPr>
          <w:lang w:val="en-US"/>
        </w:rPr>
      </w:pPr>
      <w:hyperlink r:id="rId15" w:history="1">
        <w:r w:rsidR="00122FC0" w:rsidRPr="00242F51">
          <w:rPr>
            <w:rStyle w:val="Hyperlink"/>
            <w:lang w:val="en-US"/>
          </w:rPr>
          <w:t>https://www.facebook.com/StoneBrewingBerlin/</w:t>
        </w:r>
      </w:hyperlink>
    </w:p>
    <w:p w:rsidR="00897508" w:rsidRDefault="00897508" w:rsidP="00305316">
      <w:pPr>
        <w:ind w:left="360"/>
        <w:rPr>
          <w:lang w:val="en-US"/>
        </w:rPr>
      </w:pPr>
      <w:r>
        <w:rPr>
          <w:lang w:val="en-US"/>
        </w:rPr>
        <w:t>Tap list:</w:t>
      </w:r>
    </w:p>
    <w:p w:rsidR="00897508" w:rsidRDefault="008E7805" w:rsidP="00305316">
      <w:pPr>
        <w:ind w:left="360"/>
        <w:rPr>
          <w:lang w:val="en-US"/>
        </w:rPr>
      </w:pPr>
      <w:hyperlink r:id="rId16" w:history="1">
        <w:r w:rsidR="00897508" w:rsidRPr="00242F51">
          <w:rPr>
            <w:rStyle w:val="Hyperlink"/>
            <w:lang w:val="en-US"/>
          </w:rPr>
          <w:t>http://www.stonebrewing.eu/visit/bistros/berlin/draft-beer-menu</w:t>
        </w:r>
      </w:hyperlink>
    </w:p>
    <w:p w:rsidR="00122FC0" w:rsidRDefault="00122FC0" w:rsidP="00305316">
      <w:pPr>
        <w:ind w:left="360"/>
        <w:rPr>
          <w:lang w:val="en-US"/>
        </w:rPr>
      </w:pPr>
    </w:p>
    <w:p w:rsidR="00305316" w:rsidRDefault="00305316" w:rsidP="00305316">
      <w:pPr>
        <w:ind w:left="360"/>
        <w:rPr>
          <w:lang w:val="en-US"/>
        </w:rPr>
      </w:pPr>
      <w:r w:rsidRPr="00305316">
        <w:rPr>
          <w:lang w:val="en-US"/>
        </w:rPr>
        <w:t>IPA Bar Berlin</w:t>
      </w:r>
    </w:p>
    <w:p w:rsidR="00122FC0" w:rsidRDefault="008E7805" w:rsidP="00305316">
      <w:pPr>
        <w:ind w:left="360"/>
        <w:rPr>
          <w:lang w:val="en-US"/>
        </w:rPr>
      </w:pPr>
      <w:hyperlink r:id="rId17" w:history="1">
        <w:r w:rsidR="00122FC0" w:rsidRPr="00242F51">
          <w:rPr>
            <w:rStyle w:val="Hyperlink"/>
            <w:lang w:val="en-US"/>
          </w:rPr>
          <w:t>http://www.ipabar.de/en/contact-place/</w:t>
        </w:r>
      </w:hyperlink>
    </w:p>
    <w:p w:rsidR="00122FC0" w:rsidRDefault="008E7805" w:rsidP="00305316">
      <w:pPr>
        <w:ind w:left="360"/>
        <w:rPr>
          <w:lang w:val="en-US"/>
        </w:rPr>
      </w:pPr>
      <w:hyperlink r:id="rId18" w:history="1">
        <w:r w:rsidR="00122FC0" w:rsidRPr="00242F51">
          <w:rPr>
            <w:rStyle w:val="Hyperlink"/>
            <w:lang w:val="en-US"/>
          </w:rPr>
          <w:t>https://www.facebook.com/IPAbarberlin/</w:t>
        </w:r>
      </w:hyperlink>
    </w:p>
    <w:p w:rsidR="007210F5" w:rsidRDefault="007210F5" w:rsidP="00305316">
      <w:pPr>
        <w:ind w:left="360"/>
        <w:rPr>
          <w:lang w:val="en-US"/>
        </w:rPr>
      </w:pPr>
      <w:r>
        <w:rPr>
          <w:lang w:val="en-US"/>
        </w:rPr>
        <w:t>Tap list:</w:t>
      </w:r>
    </w:p>
    <w:p w:rsidR="00122FC0" w:rsidRPr="00122FC0" w:rsidRDefault="00122FC0" w:rsidP="00305316">
      <w:pPr>
        <w:ind w:left="360"/>
        <w:rPr>
          <w:lang w:val="en-US"/>
        </w:rPr>
      </w:pPr>
    </w:p>
    <w:p w:rsidR="00305316" w:rsidRPr="00122FC0" w:rsidRDefault="00305316" w:rsidP="00305316">
      <w:pPr>
        <w:ind w:left="360"/>
        <w:rPr>
          <w:lang w:val="en-US"/>
        </w:rPr>
      </w:pPr>
      <w:r w:rsidRPr="00122FC0">
        <w:rPr>
          <w:lang w:val="en-US"/>
        </w:rPr>
        <w:t>Muted Horn</w:t>
      </w:r>
    </w:p>
    <w:p w:rsidR="00122FC0" w:rsidRPr="00E01441" w:rsidRDefault="008E7805" w:rsidP="00305316">
      <w:pPr>
        <w:ind w:left="360"/>
        <w:rPr>
          <w:lang w:val="en-US"/>
        </w:rPr>
      </w:pPr>
      <w:hyperlink r:id="rId19" w:history="1">
        <w:r w:rsidR="00122FC0" w:rsidRPr="00E01441">
          <w:rPr>
            <w:rStyle w:val="Hyperlink"/>
            <w:lang w:val="en-US"/>
          </w:rPr>
          <w:t>https://www.facebook.com/mutedhorn/</w:t>
        </w:r>
      </w:hyperlink>
    </w:p>
    <w:p w:rsidR="00122FC0" w:rsidRPr="00E01441" w:rsidRDefault="00122FC0" w:rsidP="00305316">
      <w:pPr>
        <w:ind w:left="360"/>
        <w:rPr>
          <w:lang w:val="en-US"/>
        </w:rPr>
      </w:pPr>
    </w:p>
    <w:p w:rsidR="00305316" w:rsidRPr="00305316" w:rsidRDefault="00305316" w:rsidP="00305316">
      <w:pPr>
        <w:ind w:left="360"/>
      </w:pPr>
      <w:r w:rsidRPr="00305316">
        <w:t>Lager Lager</w:t>
      </w:r>
    </w:p>
    <w:p w:rsidR="00E01441" w:rsidRDefault="008E7805" w:rsidP="00305316">
      <w:pPr>
        <w:ind w:left="360"/>
      </w:pPr>
      <w:hyperlink r:id="rId20" w:history="1">
        <w:r w:rsidR="00E01441" w:rsidRPr="00242F51">
          <w:rPr>
            <w:rStyle w:val="Hyperlink"/>
          </w:rPr>
          <w:t>http://lagerlagerberlin.de/</w:t>
        </w:r>
      </w:hyperlink>
    </w:p>
    <w:p w:rsidR="00E01441" w:rsidRDefault="008E7805" w:rsidP="00305316">
      <w:pPr>
        <w:ind w:left="360"/>
      </w:pPr>
      <w:hyperlink r:id="rId21" w:history="1">
        <w:r w:rsidR="00E01441" w:rsidRPr="00242F51">
          <w:rPr>
            <w:rStyle w:val="Hyperlink"/>
          </w:rPr>
          <w:t>https://www.facebook.com/lagerlagerberlin/</w:t>
        </w:r>
      </w:hyperlink>
    </w:p>
    <w:p w:rsidR="0062240F" w:rsidRPr="0062240F" w:rsidRDefault="0062240F" w:rsidP="00305316">
      <w:pPr>
        <w:ind w:left="360"/>
        <w:rPr>
          <w:lang w:val="en-US"/>
        </w:rPr>
      </w:pPr>
      <w:r w:rsidRPr="0062240F">
        <w:rPr>
          <w:lang w:val="en-US"/>
        </w:rPr>
        <w:t>Tap list:</w:t>
      </w:r>
    </w:p>
    <w:p w:rsidR="0062240F" w:rsidRDefault="008E7805" w:rsidP="00305316">
      <w:pPr>
        <w:ind w:left="360"/>
        <w:rPr>
          <w:lang w:val="en-US"/>
        </w:rPr>
      </w:pPr>
      <w:hyperlink r:id="rId22" w:anchor="Page2" w:history="1">
        <w:r w:rsidR="0062240F" w:rsidRPr="00242F51">
          <w:rPr>
            <w:rStyle w:val="Hyperlink"/>
            <w:lang w:val="en-US"/>
          </w:rPr>
          <w:t>http://lagerlagerberlin.de/#Page2</w:t>
        </w:r>
      </w:hyperlink>
    </w:p>
    <w:p w:rsidR="00E01441" w:rsidRPr="0062240F" w:rsidRDefault="00E01441" w:rsidP="00305316">
      <w:pPr>
        <w:ind w:left="360"/>
        <w:rPr>
          <w:lang w:val="en-US"/>
        </w:rPr>
      </w:pPr>
    </w:p>
    <w:p w:rsidR="00305316" w:rsidRPr="00BE518F" w:rsidRDefault="00305316" w:rsidP="00305316">
      <w:pPr>
        <w:ind w:left="360"/>
        <w:rPr>
          <w:lang w:val="en-US"/>
        </w:rPr>
      </w:pPr>
      <w:r w:rsidRPr="00BE518F">
        <w:rPr>
          <w:lang w:val="en-US"/>
        </w:rPr>
        <w:t>Hopfenreich</w:t>
      </w:r>
    </w:p>
    <w:p w:rsidR="00E01441" w:rsidRPr="00BE518F" w:rsidRDefault="008E7805" w:rsidP="00305316">
      <w:pPr>
        <w:ind w:left="360"/>
        <w:rPr>
          <w:lang w:val="en-US"/>
        </w:rPr>
      </w:pPr>
      <w:hyperlink r:id="rId23" w:history="1">
        <w:r w:rsidR="00E01441" w:rsidRPr="00BE518F">
          <w:rPr>
            <w:rStyle w:val="Hyperlink"/>
            <w:lang w:val="en-US"/>
          </w:rPr>
          <w:t>http://hopfenreich.de/</w:t>
        </w:r>
      </w:hyperlink>
    </w:p>
    <w:p w:rsidR="00E01441" w:rsidRPr="00BE518F" w:rsidRDefault="008E7805" w:rsidP="00305316">
      <w:pPr>
        <w:ind w:left="360"/>
        <w:rPr>
          <w:lang w:val="en-US"/>
        </w:rPr>
      </w:pPr>
      <w:hyperlink r:id="rId24" w:history="1">
        <w:r w:rsidR="00E01441" w:rsidRPr="00BE518F">
          <w:rPr>
            <w:rStyle w:val="Hyperlink"/>
            <w:lang w:val="en-US"/>
          </w:rPr>
          <w:t>https://www.facebook.com/hopfenreichberlin/</w:t>
        </w:r>
      </w:hyperlink>
    </w:p>
    <w:p w:rsidR="0062240F" w:rsidRPr="0062240F" w:rsidRDefault="0062240F" w:rsidP="00305316">
      <w:pPr>
        <w:ind w:left="360"/>
        <w:rPr>
          <w:lang w:val="en-US"/>
        </w:rPr>
      </w:pPr>
      <w:r w:rsidRPr="0062240F">
        <w:rPr>
          <w:lang w:val="en-US"/>
        </w:rPr>
        <w:t>Tap list:</w:t>
      </w:r>
    </w:p>
    <w:p w:rsidR="0062240F" w:rsidRDefault="008E7805" w:rsidP="00305316">
      <w:pPr>
        <w:ind w:left="360"/>
        <w:rPr>
          <w:lang w:val="en-US"/>
        </w:rPr>
      </w:pPr>
      <w:hyperlink r:id="rId25" w:history="1">
        <w:r w:rsidR="0062240F" w:rsidRPr="00242F51">
          <w:rPr>
            <w:rStyle w:val="Hyperlink"/>
            <w:lang w:val="en-US"/>
          </w:rPr>
          <w:t>https://untappd.com/v/hopfenreich/1584618</w:t>
        </w:r>
      </w:hyperlink>
    </w:p>
    <w:p w:rsidR="00E01441" w:rsidRDefault="00E01441" w:rsidP="00305316">
      <w:pPr>
        <w:ind w:left="360"/>
        <w:rPr>
          <w:lang w:val="en-US"/>
        </w:rPr>
      </w:pPr>
    </w:p>
    <w:p w:rsidR="003C33CD" w:rsidRDefault="003C33CD" w:rsidP="00305316">
      <w:pPr>
        <w:ind w:left="360"/>
        <w:rPr>
          <w:lang w:val="en-US"/>
        </w:rPr>
      </w:pPr>
      <w:r>
        <w:rPr>
          <w:lang w:val="en-US"/>
        </w:rPr>
        <w:t>Spreegold</w:t>
      </w:r>
    </w:p>
    <w:p w:rsidR="003C33CD" w:rsidRDefault="003C33CD" w:rsidP="00305316">
      <w:pPr>
        <w:ind w:left="360"/>
        <w:rPr>
          <w:lang w:val="en-US"/>
        </w:rPr>
      </w:pPr>
      <w:hyperlink r:id="rId26" w:history="1">
        <w:r w:rsidRPr="00162DD8">
          <w:rPr>
            <w:rStyle w:val="Hyperlink"/>
            <w:lang w:val="en-US"/>
          </w:rPr>
          <w:t>https://www.spreegold.com/</w:t>
        </w:r>
      </w:hyperlink>
    </w:p>
    <w:p w:rsidR="003C33CD" w:rsidRPr="0062240F" w:rsidRDefault="003C33CD" w:rsidP="00305316">
      <w:pPr>
        <w:ind w:left="360"/>
        <w:rPr>
          <w:lang w:val="en-US"/>
        </w:rPr>
      </w:pPr>
    </w:p>
    <w:p w:rsidR="00305316" w:rsidRPr="00BE518F" w:rsidRDefault="00305316" w:rsidP="00305316">
      <w:pPr>
        <w:ind w:left="360"/>
        <w:rPr>
          <w:lang w:val="en-US"/>
        </w:rPr>
      </w:pPr>
      <w:r w:rsidRPr="00BE518F">
        <w:rPr>
          <w:lang w:val="en-US"/>
        </w:rPr>
        <w:t>Mikkeller</w:t>
      </w:r>
    </w:p>
    <w:p w:rsidR="00E01441" w:rsidRPr="00BE518F" w:rsidRDefault="008E7805" w:rsidP="00305316">
      <w:pPr>
        <w:ind w:left="360"/>
        <w:rPr>
          <w:lang w:val="en-US"/>
        </w:rPr>
      </w:pPr>
      <w:hyperlink r:id="rId27" w:history="1">
        <w:r w:rsidR="00E01441" w:rsidRPr="00BE518F">
          <w:rPr>
            <w:rStyle w:val="Hyperlink"/>
            <w:lang w:val="en-US"/>
          </w:rPr>
          <w:t>http://mikkeller.dk/location/mikkeller-berlin/</w:t>
        </w:r>
      </w:hyperlink>
    </w:p>
    <w:p w:rsidR="00E01441" w:rsidRPr="00BE518F" w:rsidRDefault="008E7805" w:rsidP="00305316">
      <w:pPr>
        <w:ind w:left="360"/>
        <w:rPr>
          <w:lang w:val="en-US"/>
        </w:rPr>
      </w:pPr>
      <w:hyperlink r:id="rId28" w:history="1">
        <w:r w:rsidR="00E01441" w:rsidRPr="00BE518F">
          <w:rPr>
            <w:rStyle w:val="Hyperlink"/>
            <w:lang w:val="en-US"/>
          </w:rPr>
          <w:t>https://www.facebook.com/mikkellerberlin/</w:t>
        </w:r>
      </w:hyperlink>
    </w:p>
    <w:p w:rsidR="0062240F" w:rsidRPr="0062240F" w:rsidRDefault="0062240F" w:rsidP="00305316">
      <w:pPr>
        <w:ind w:left="360"/>
        <w:rPr>
          <w:lang w:val="en-US"/>
        </w:rPr>
      </w:pPr>
      <w:r w:rsidRPr="0062240F">
        <w:rPr>
          <w:lang w:val="en-US"/>
        </w:rPr>
        <w:t>Tap list:</w:t>
      </w:r>
    </w:p>
    <w:p w:rsidR="0062240F" w:rsidRPr="0062240F" w:rsidRDefault="008E7805" w:rsidP="00305316">
      <w:pPr>
        <w:ind w:left="360"/>
        <w:rPr>
          <w:lang w:val="en-US"/>
        </w:rPr>
      </w:pPr>
      <w:hyperlink r:id="rId29" w:history="1">
        <w:r w:rsidR="0062240F" w:rsidRPr="0062240F">
          <w:rPr>
            <w:rStyle w:val="Hyperlink"/>
            <w:lang w:val="en-US"/>
          </w:rPr>
          <w:t>http://mikkeller.dk/location/mikkeller-berlin/</w:t>
        </w:r>
      </w:hyperlink>
    </w:p>
    <w:p w:rsidR="00E01441" w:rsidRPr="0062240F" w:rsidRDefault="00E01441" w:rsidP="00305316">
      <w:pPr>
        <w:ind w:left="360"/>
        <w:rPr>
          <w:lang w:val="en-US"/>
        </w:rPr>
      </w:pPr>
    </w:p>
    <w:p w:rsidR="00305316" w:rsidRPr="004E30E6" w:rsidRDefault="00305316" w:rsidP="00305316">
      <w:pPr>
        <w:ind w:left="360"/>
        <w:rPr>
          <w:lang w:val="en-US"/>
        </w:rPr>
      </w:pPr>
      <w:r w:rsidRPr="004E30E6">
        <w:rPr>
          <w:lang w:val="en-US"/>
        </w:rPr>
        <w:t>Brewdog</w:t>
      </w:r>
    </w:p>
    <w:p w:rsidR="00E01441" w:rsidRPr="004E30E6" w:rsidRDefault="008E7805" w:rsidP="00305316">
      <w:pPr>
        <w:ind w:left="360"/>
        <w:rPr>
          <w:lang w:val="en-US"/>
        </w:rPr>
      </w:pPr>
      <w:hyperlink r:id="rId30" w:history="1">
        <w:r w:rsidR="002044CC" w:rsidRPr="004E30E6">
          <w:rPr>
            <w:rStyle w:val="Hyperlink"/>
            <w:lang w:val="en-US"/>
          </w:rPr>
          <w:t>https://www.brewdog.com/bars/worldwide/berlin-mitte</w:t>
        </w:r>
      </w:hyperlink>
    </w:p>
    <w:p w:rsidR="002044CC" w:rsidRPr="004E30E6" w:rsidRDefault="008E7805" w:rsidP="00305316">
      <w:pPr>
        <w:ind w:left="360"/>
        <w:rPr>
          <w:lang w:val="en-US"/>
        </w:rPr>
      </w:pPr>
      <w:hyperlink r:id="rId31" w:history="1">
        <w:r w:rsidR="002044CC" w:rsidRPr="004E30E6">
          <w:rPr>
            <w:rStyle w:val="Hyperlink"/>
            <w:lang w:val="en-US"/>
          </w:rPr>
          <w:t>https://www.facebook.com/brewdogberlinmitte/</w:t>
        </w:r>
      </w:hyperlink>
    </w:p>
    <w:p w:rsidR="002044CC" w:rsidRPr="0062240F" w:rsidRDefault="0062240F" w:rsidP="00305316">
      <w:pPr>
        <w:ind w:left="360"/>
        <w:rPr>
          <w:lang w:val="en-US"/>
        </w:rPr>
      </w:pPr>
      <w:r w:rsidRPr="0062240F">
        <w:rPr>
          <w:lang w:val="en-US"/>
        </w:rPr>
        <w:t>Tap list:</w:t>
      </w:r>
    </w:p>
    <w:p w:rsidR="0062240F" w:rsidRPr="0062240F" w:rsidRDefault="008E7805" w:rsidP="0062240F">
      <w:pPr>
        <w:ind w:left="360"/>
        <w:rPr>
          <w:lang w:val="en-US"/>
        </w:rPr>
      </w:pPr>
      <w:hyperlink r:id="rId32" w:history="1">
        <w:r w:rsidR="0062240F" w:rsidRPr="0062240F">
          <w:rPr>
            <w:rStyle w:val="Hyperlink"/>
            <w:lang w:val="en-US"/>
          </w:rPr>
          <w:t>https://www.brewdog.com/bars/worldwide/berlin-mitte</w:t>
        </w:r>
      </w:hyperlink>
    </w:p>
    <w:p w:rsidR="0062240F" w:rsidRPr="0062240F" w:rsidRDefault="0062240F" w:rsidP="00305316">
      <w:pPr>
        <w:ind w:left="360"/>
        <w:rPr>
          <w:lang w:val="en-US"/>
        </w:rPr>
      </w:pPr>
    </w:p>
    <w:p w:rsidR="004B4350" w:rsidRDefault="004B4350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305316" w:rsidRPr="00BE518F" w:rsidRDefault="00305316" w:rsidP="00305316">
      <w:pPr>
        <w:ind w:left="360"/>
        <w:rPr>
          <w:lang w:val="en-US"/>
        </w:rPr>
      </w:pPr>
      <w:r w:rsidRPr="00BE518F">
        <w:rPr>
          <w:lang w:val="en-US"/>
        </w:rPr>
        <w:lastRenderedPageBreak/>
        <w:t>BRLO</w:t>
      </w:r>
    </w:p>
    <w:p w:rsidR="005676C1" w:rsidRPr="00BE518F" w:rsidRDefault="008E7805" w:rsidP="00305316">
      <w:pPr>
        <w:ind w:left="360"/>
        <w:rPr>
          <w:lang w:val="en-US"/>
        </w:rPr>
      </w:pPr>
      <w:hyperlink r:id="rId33" w:history="1">
        <w:r w:rsidR="005676C1" w:rsidRPr="00BE518F">
          <w:rPr>
            <w:rStyle w:val="Hyperlink"/>
            <w:lang w:val="en-US"/>
          </w:rPr>
          <w:t>http://www.brlo-brwhouse.de/en/</w:t>
        </w:r>
      </w:hyperlink>
    </w:p>
    <w:p w:rsidR="005676C1" w:rsidRDefault="008E7805" w:rsidP="00305316">
      <w:pPr>
        <w:ind w:left="360"/>
        <w:rPr>
          <w:lang w:val="en-US"/>
        </w:rPr>
      </w:pPr>
      <w:hyperlink r:id="rId34" w:history="1">
        <w:r w:rsidR="005676C1" w:rsidRPr="00BE518F">
          <w:rPr>
            <w:rStyle w:val="Hyperlink"/>
            <w:lang w:val="en-US"/>
          </w:rPr>
          <w:t>https://www.facebook.com/brwhouse/</w:t>
        </w:r>
      </w:hyperlink>
    </w:p>
    <w:p w:rsidR="0062240F" w:rsidRDefault="0062240F" w:rsidP="00305316">
      <w:pPr>
        <w:ind w:left="360"/>
        <w:rPr>
          <w:lang w:val="en-US"/>
        </w:rPr>
      </w:pPr>
      <w:r>
        <w:rPr>
          <w:lang w:val="en-US"/>
        </w:rPr>
        <w:t>Tap list:</w:t>
      </w:r>
    </w:p>
    <w:p w:rsidR="0062240F" w:rsidRDefault="008E7805" w:rsidP="00305316">
      <w:pPr>
        <w:ind w:left="360"/>
        <w:rPr>
          <w:lang w:val="en-US"/>
        </w:rPr>
      </w:pPr>
      <w:hyperlink r:id="rId35" w:history="1">
        <w:r w:rsidR="0062240F" w:rsidRPr="00242F51">
          <w:rPr>
            <w:rStyle w:val="Hyperlink"/>
            <w:lang w:val="en-US"/>
          </w:rPr>
          <w:t>http://www.brlo-brwhouse.de/wp-content/uploads/2017/02/BRLO-BRWHOUSE_BIERKARTE_test.pdf</w:t>
        </w:r>
      </w:hyperlink>
    </w:p>
    <w:p w:rsidR="005676C1" w:rsidRPr="0062240F" w:rsidRDefault="005676C1" w:rsidP="00305316">
      <w:pPr>
        <w:ind w:left="360"/>
        <w:rPr>
          <w:lang w:val="en-US"/>
        </w:rPr>
      </w:pPr>
    </w:p>
    <w:p w:rsidR="00305316" w:rsidRPr="005676C1" w:rsidRDefault="00305316" w:rsidP="00305316">
      <w:pPr>
        <w:ind w:left="360"/>
      </w:pPr>
      <w:r w:rsidRPr="005676C1">
        <w:t>Vagabund Brauerei</w:t>
      </w:r>
    </w:p>
    <w:p w:rsidR="005676C1" w:rsidRDefault="008E7805" w:rsidP="00305316">
      <w:pPr>
        <w:ind w:left="360"/>
      </w:pPr>
      <w:hyperlink r:id="rId36" w:history="1">
        <w:r w:rsidR="005676C1" w:rsidRPr="00242F51">
          <w:rPr>
            <w:rStyle w:val="Hyperlink"/>
          </w:rPr>
          <w:t>https://www.vagabundbrauerei.com/the-taproom</w:t>
        </w:r>
      </w:hyperlink>
    </w:p>
    <w:p w:rsidR="005676C1" w:rsidRDefault="008E7805" w:rsidP="00305316">
      <w:pPr>
        <w:ind w:left="360"/>
      </w:pPr>
      <w:hyperlink r:id="rId37" w:history="1">
        <w:r w:rsidR="005676C1" w:rsidRPr="00242F51">
          <w:rPr>
            <w:rStyle w:val="Hyperlink"/>
          </w:rPr>
          <w:t>https://www.facebook.com/vagabundbrauerei/</w:t>
        </w:r>
      </w:hyperlink>
    </w:p>
    <w:p w:rsidR="005676C1" w:rsidRPr="004D16EF" w:rsidRDefault="004D16EF" w:rsidP="00305316">
      <w:pPr>
        <w:ind w:left="360"/>
        <w:rPr>
          <w:lang w:val="en-US"/>
        </w:rPr>
      </w:pPr>
      <w:r w:rsidRPr="004D16EF">
        <w:rPr>
          <w:lang w:val="en-US"/>
        </w:rPr>
        <w:t>Tap list:</w:t>
      </w:r>
    </w:p>
    <w:p w:rsidR="004D16EF" w:rsidRDefault="008E7805" w:rsidP="00305316">
      <w:pPr>
        <w:ind w:left="360"/>
        <w:rPr>
          <w:lang w:val="en-US"/>
        </w:rPr>
      </w:pPr>
      <w:hyperlink r:id="rId38" w:history="1">
        <w:r w:rsidR="004D16EF" w:rsidRPr="00242F51">
          <w:rPr>
            <w:rStyle w:val="Hyperlink"/>
            <w:lang w:val="en-US"/>
          </w:rPr>
          <w:t>https://www.vagabundbrauerei.com/bottle-list/</w:t>
        </w:r>
      </w:hyperlink>
    </w:p>
    <w:p w:rsidR="004D16EF" w:rsidRPr="004D16EF" w:rsidRDefault="004D16EF" w:rsidP="00305316">
      <w:pPr>
        <w:ind w:left="360"/>
        <w:rPr>
          <w:lang w:val="en-US"/>
        </w:rPr>
      </w:pPr>
    </w:p>
    <w:p w:rsidR="00305316" w:rsidRPr="00BE518F" w:rsidRDefault="00305316" w:rsidP="00305316">
      <w:pPr>
        <w:ind w:left="360"/>
        <w:rPr>
          <w:lang w:val="en-US"/>
        </w:rPr>
      </w:pPr>
      <w:r w:rsidRPr="00BE518F">
        <w:rPr>
          <w:lang w:val="en-US"/>
        </w:rPr>
        <w:t>Eschenbräu</w:t>
      </w:r>
    </w:p>
    <w:p w:rsidR="005676C1" w:rsidRPr="00BE518F" w:rsidRDefault="008E7805" w:rsidP="00305316">
      <w:pPr>
        <w:ind w:left="360"/>
        <w:rPr>
          <w:lang w:val="en-US"/>
        </w:rPr>
      </w:pPr>
      <w:hyperlink r:id="rId39" w:history="1">
        <w:r w:rsidR="005676C1" w:rsidRPr="00BE518F">
          <w:rPr>
            <w:rStyle w:val="Hyperlink"/>
            <w:lang w:val="en-US"/>
          </w:rPr>
          <w:t>http://www.eschenbraeu.de/</w:t>
        </w:r>
      </w:hyperlink>
    </w:p>
    <w:p w:rsidR="005676C1" w:rsidRPr="00BE518F" w:rsidRDefault="008E7805" w:rsidP="00305316">
      <w:pPr>
        <w:ind w:left="360"/>
        <w:rPr>
          <w:lang w:val="en-US"/>
        </w:rPr>
      </w:pPr>
      <w:hyperlink r:id="rId40" w:history="1">
        <w:r w:rsidR="005676C1" w:rsidRPr="00BE518F">
          <w:rPr>
            <w:rStyle w:val="Hyperlink"/>
            <w:lang w:val="en-US"/>
          </w:rPr>
          <w:t>https://www.facebook.com/pages/Eschenbr%C3%A4u/186180838079219</w:t>
        </w:r>
      </w:hyperlink>
    </w:p>
    <w:p w:rsidR="005676C1" w:rsidRPr="00BE518F" w:rsidRDefault="005676C1" w:rsidP="00305316">
      <w:pPr>
        <w:ind w:left="360"/>
        <w:rPr>
          <w:lang w:val="en-US"/>
        </w:rPr>
      </w:pPr>
    </w:p>
    <w:p w:rsidR="00305316" w:rsidRDefault="00305316" w:rsidP="00305316">
      <w:pPr>
        <w:ind w:left="360"/>
        <w:rPr>
          <w:lang w:val="en-US"/>
        </w:rPr>
      </w:pPr>
      <w:r w:rsidRPr="00305316">
        <w:rPr>
          <w:lang w:val="en-US"/>
        </w:rPr>
        <w:t>Hops and Malt</w:t>
      </w:r>
    </w:p>
    <w:p w:rsidR="005676C1" w:rsidRDefault="008E7805" w:rsidP="00305316">
      <w:pPr>
        <w:ind w:left="360"/>
        <w:rPr>
          <w:lang w:val="en-US"/>
        </w:rPr>
      </w:pPr>
      <w:hyperlink r:id="rId41" w:history="1">
        <w:r w:rsidR="005676C1" w:rsidRPr="00242F51">
          <w:rPr>
            <w:rStyle w:val="Hyperlink"/>
            <w:lang w:val="en-US"/>
          </w:rPr>
          <w:t>http://hopfenmalz.de/</w:t>
        </w:r>
      </w:hyperlink>
    </w:p>
    <w:p w:rsidR="005676C1" w:rsidRDefault="008E7805" w:rsidP="00305316">
      <w:pPr>
        <w:ind w:left="360"/>
        <w:rPr>
          <w:lang w:val="en-US"/>
        </w:rPr>
      </w:pPr>
      <w:hyperlink r:id="rId42" w:history="1">
        <w:r w:rsidR="00B0349E" w:rsidRPr="00242F51">
          <w:rPr>
            <w:rStyle w:val="Hyperlink"/>
            <w:lang w:val="en-US"/>
          </w:rPr>
          <w:t>https://www.facebook.com/Hopfen-Malz-211673152277295/</w:t>
        </w:r>
      </w:hyperlink>
    </w:p>
    <w:p w:rsidR="005E292A" w:rsidRDefault="005E292A" w:rsidP="00305316">
      <w:pPr>
        <w:ind w:left="360"/>
        <w:rPr>
          <w:lang w:val="en-US"/>
        </w:rPr>
      </w:pPr>
    </w:p>
    <w:p w:rsidR="00305316" w:rsidRDefault="00305316" w:rsidP="00305316">
      <w:pPr>
        <w:ind w:left="360"/>
        <w:rPr>
          <w:lang w:val="en-US"/>
        </w:rPr>
      </w:pPr>
      <w:r w:rsidRPr="00305316">
        <w:rPr>
          <w:lang w:val="en-US"/>
        </w:rPr>
        <w:t>Castle Pub</w:t>
      </w:r>
    </w:p>
    <w:p w:rsidR="00B0349E" w:rsidRDefault="008E7805" w:rsidP="00305316">
      <w:pPr>
        <w:ind w:left="360"/>
        <w:rPr>
          <w:lang w:val="en-US"/>
        </w:rPr>
      </w:pPr>
      <w:hyperlink r:id="rId43" w:history="1">
        <w:r w:rsidR="00B0349E" w:rsidRPr="00242F51">
          <w:rPr>
            <w:rStyle w:val="Hyperlink"/>
            <w:lang w:val="en-US"/>
          </w:rPr>
          <w:t>https://www.castlepub.de/</w:t>
        </w:r>
      </w:hyperlink>
    </w:p>
    <w:p w:rsidR="00B0349E" w:rsidRDefault="008E7805" w:rsidP="00305316">
      <w:pPr>
        <w:ind w:left="360"/>
        <w:rPr>
          <w:lang w:val="en-US"/>
        </w:rPr>
      </w:pPr>
      <w:hyperlink r:id="rId44" w:history="1">
        <w:r w:rsidR="00B0349E" w:rsidRPr="00242F51">
          <w:rPr>
            <w:rStyle w:val="Hyperlink"/>
            <w:lang w:val="en-US"/>
          </w:rPr>
          <w:t>https://www.facebook.com/thecastlepubberlin/</w:t>
        </w:r>
      </w:hyperlink>
    </w:p>
    <w:p w:rsidR="00B0349E" w:rsidRDefault="00B0349E" w:rsidP="00305316">
      <w:pPr>
        <w:ind w:left="360"/>
        <w:rPr>
          <w:lang w:val="en-US"/>
        </w:rPr>
      </w:pPr>
      <w:r>
        <w:rPr>
          <w:lang w:val="en-US"/>
        </w:rPr>
        <w:t>Tap list:</w:t>
      </w:r>
    </w:p>
    <w:p w:rsidR="00B0349E" w:rsidRDefault="008E7805" w:rsidP="00305316">
      <w:pPr>
        <w:ind w:left="360"/>
        <w:rPr>
          <w:lang w:val="en-US"/>
        </w:rPr>
      </w:pPr>
      <w:hyperlink r:id="rId45" w:history="1">
        <w:r w:rsidR="00B0349E" w:rsidRPr="00242F51">
          <w:rPr>
            <w:rStyle w:val="Hyperlink"/>
            <w:lang w:val="en-US"/>
          </w:rPr>
          <w:t>https://www.facebook.com/thecastlepubberlin/app/1092479454146006/</w:t>
        </w:r>
      </w:hyperlink>
    </w:p>
    <w:p w:rsidR="00B0349E" w:rsidRDefault="00B0349E" w:rsidP="00305316">
      <w:pPr>
        <w:ind w:left="360"/>
        <w:rPr>
          <w:lang w:val="en-US"/>
        </w:rPr>
      </w:pPr>
    </w:p>
    <w:p w:rsidR="00305316" w:rsidRDefault="00305316" w:rsidP="00305316">
      <w:pPr>
        <w:ind w:left="360"/>
        <w:rPr>
          <w:lang w:val="en-US"/>
        </w:rPr>
      </w:pPr>
      <w:r w:rsidRPr="00305316">
        <w:rPr>
          <w:lang w:val="en-US"/>
        </w:rPr>
        <w:t>Birra – Italian Craft Beer</w:t>
      </w:r>
    </w:p>
    <w:p w:rsidR="00B0349E" w:rsidRDefault="008E7805" w:rsidP="00305316">
      <w:pPr>
        <w:ind w:left="360"/>
        <w:rPr>
          <w:lang w:val="en-US"/>
        </w:rPr>
      </w:pPr>
      <w:hyperlink r:id="rId46" w:history="1">
        <w:r w:rsidR="00B0349E" w:rsidRPr="00242F51">
          <w:rPr>
            <w:rStyle w:val="Hyperlink"/>
            <w:lang w:val="en-US"/>
          </w:rPr>
          <w:t>http://birrificiolambrate.com/en/</w:t>
        </w:r>
      </w:hyperlink>
    </w:p>
    <w:p w:rsidR="00B0349E" w:rsidRDefault="008E7805" w:rsidP="00305316">
      <w:pPr>
        <w:ind w:left="360"/>
        <w:rPr>
          <w:lang w:val="en-US"/>
        </w:rPr>
      </w:pPr>
      <w:hyperlink r:id="rId47" w:history="1">
        <w:r w:rsidR="00B0349E" w:rsidRPr="00242F51">
          <w:rPr>
            <w:rStyle w:val="Hyperlink"/>
            <w:lang w:val="en-US"/>
          </w:rPr>
          <w:t>https://www.facebook.com/birra2016/</w:t>
        </w:r>
      </w:hyperlink>
    </w:p>
    <w:p w:rsidR="005E292A" w:rsidRDefault="005E292A" w:rsidP="00305316">
      <w:pPr>
        <w:ind w:left="360"/>
        <w:rPr>
          <w:lang w:val="en-US"/>
        </w:rPr>
      </w:pPr>
    </w:p>
    <w:p w:rsidR="00305316" w:rsidRPr="00305316" w:rsidRDefault="00305316" w:rsidP="00305316">
      <w:pPr>
        <w:ind w:left="360"/>
        <w:rPr>
          <w:lang w:val="en-US"/>
        </w:rPr>
      </w:pPr>
      <w:r w:rsidRPr="00305316">
        <w:rPr>
          <w:lang w:val="en-US"/>
        </w:rPr>
        <w:t>Monterey</w:t>
      </w:r>
    </w:p>
    <w:p w:rsidR="00B0349E" w:rsidRDefault="008E7805" w:rsidP="00305316">
      <w:pPr>
        <w:ind w:left="360"/>
        <w:rPr>
          <w:lang w:val="en-US"/>
        </w:rPr>
      </w:pPr>
      <w:hyperlink r:id="rId48" w:history="1">
        <w:r w:rsidR="00B0349E" w:rsidRPr="00242F51">
          <w:rPr>
            <w:rStyle w:val="Hyperlink"/>
            <w:lang w:val="en-US"/>
          </w:rPr>
          <w:t>http://www.montereybar.com/</w:t>
        </w:r>
      </w:hyperlink>
    </w:p>
    <w:p w:rsidR="00B0349E" w:rsidRDefault="008E7805" w:rsidP="00305316">
      <w:pPr>
        <w:ind w:left="360"/>
        <w:rPr>
          <w:lang w:val="en-US"/>
        </w:rPr>
      </w:pPr>
      <w:hyperlink r:id="rId49" w:history="1">
        <w:r w:rsidR="00B0349E" w:rsidRPr="00242F51">
          <w:rPr>
            <w:rStyle w:val="Hyperlink"/>
            <w:lang w:val="en-US"/>
          </w:rPr>
          <w:t>https://www.facebook.com/Montereybar/</w:t>
        </w:r>
      </w:hyperlink>
    </w:p>
    <w:p w:rsidR="00B0349E" w:rsidRDefault="00B0349E" w:rsidP="00305316">
      <w:pPr>
        <w:ind w:left="360"/>
        <w:rPr>
          <w:lang w:val="en-US"/>
        </w:rPr>
      </w:pPr>
      <w:r>
        <w:rPr>
          <w:lang w:val="en-US"/>
        </w:rPr>
        <w:t>Tap list:</w:t>
      </w:r>
    </w:p>
    <w:p w:rsidR="00B0349E" w:rsidRDefault="008E7805" w:rsidP="00305316">
      <w:pPr>
        <w:ind w:left="360"/>
        <w:rPr>
          <w:lang w:val="en-US"/>
        </w:rPr>
      </w:pPr>
      <w:hyperlink r:id="rId50" w:history="1">
        <w:r w:rsidR="00B0349E" w:rsidRPr="00242F51">
          <w:rPr>
            <w:rStyle w:val="Hyperlink"/>
            <w:lang w:val="en-US"/>
          </w:rPr>
          <w:t>https://www.facebook.com/Montereybar/app/113645212312588/</w:t>
        </w:r>
      </w:hyperlink>
    </w:p>
    <w:p w:rsidR="00B0349E" w:rsidRDefault="00B0349E" w:rsidP="00305316">
      <w:pPr>
        <w:ind w:left="360"/>
        <w:rPr>
          <w:lang w:val="en-US"/>
        </w:rPr>
      </w:pPr>
    </w:p>
    <w:p w:rsidR="00305316" w:rsidRDefault="00305316" w:rsidP="00305316">
      <w:pPr>
        <w:ind w:left="360"/>
        <w:rPr>
          <w:lang w:val="en-US"/>
        </w:rPr>
      </w:pPr>
      <w:r w:rsidRPr="00305316">
        <w:rPr>
          <w:lang w:val="en-US"/>
        </w:rPr>
        <w:t>Herman Belgian Bar</w:t>
      </w:r>
    </w:p>
    <w:p w:rsidR="001B06E1" w:rsidRDefault="008E7805" w:rsidP="00305316">
      <w:pPr>
        <w:ind w:left="360"/>
        <w:rPr>
          <w:lang w:val="en-US"/>
        </w:rPr>
      </w:pPr>
      <w:hyperlink r:id="rId51" w:history="1">
        <w:r w:rsidR="001B06E1" w:rsidRPr="00242F51">
          <w:rPr>
            <w:rStyle w:val="Hyperlink"/>
            <w:lang w:val="en-US"/>
          </w:rPr>
          <w:t>http://www.bravebelgians.be/</w:t>
        </w:r>
      </w:hyperlink>
    </w:p>
    <w:p w:rsidR="001B06E1" w:rsidRDefault="008E7805" w:rsidP="00305316">
      <w:pPr>
        <w:ind w:left="360"/>
        <w:rPr>
          <w:lang w:val="en-US"/>
        </w:rPr>
      </w:pPr>
      <w:hyperlink r:id="rId52" w:history="1">
        <w:r w:rsidR="001B06E1" w:rsidRPr="00242F51">
          <w:rPr>
            <w:rStyle w:val="Hyperlink"/>
            <w:lang w:val="en-US"/>
          </w:rPr>
          <w:t>https://www.facebook.com/bravebelgians.HERMAN</w:t>
        </w:r>
      </w:hyperlink>
    </w:p>
    <w:p w:rsidR="00083D7E" w:rsidRDefault="00083D7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1B06E1" w:rsidRDefault="00083D7E" w:rsidP="004C1D51">
      <w:pPr>
        <w:pStyle w:val="Overskrift1"/>
        <w:rPr>
          <w:lang w:val="en-US"/>
        </w:rPr>
      </w:pPr>
      <w:bookmarkStart w:id="7" w:name="_Ref479766419"/>
      <w:r>
        <w:rPr>
          <w:lang w:val="en-US"/>
        </w:rPr>
        <w:lastRenderedPageBreak/>
        <w:t>Andre om Berlin</w:t>
      </w:r>
      <w:bookmarkEnd w:id="7"/>
    </w:p>
    <w:p w:rsidR="00083D7E" w:rsidRDefault="00083D7E" w:rsidP="00305316">
      <w:pPr>
        <w:ind w:left="360"/>
        <w:rPr>
          <w:lang w:val="en-US"/>
        </w:rPr>
      </w:pPr>
    </w:p>
    <w:p w:rsidR="00083D7E" w:rsidRDefault="00083D7E" w:rsidP="00305316">
      <w:pPr>
        <w:ind w:left="360"/>
        <w:rPr>
          <w:lang w:val="en-US"/>
        </w:rPr>
      </w:pPr>
      <w:r>
        <w:rPr>
          <w:lang w:val="en-US"/>
        </w:rPr>
        <w:t>Mixology</w:t>
      </w:r>
    </w:p>
    <w:p w:rsidR="00083D7E" w:rsidRDefault="00083D7E" w:rsidP="00305316">
      <w:pPr>
        <w:ind w:left="360"/>
        <w:rPr>
          <w:lang w:val="en-US"/>
        </w:rPr>
      </w:pPr>
      <w:r>
        <w:rPr>
          <w:lang w:val="en-US"/>
        </w:rPr>
        <w:t>Top 5 Craft Beer Bars in Berlin</w:t>
      </w:r>
    </w:p>
    <w:p w:rsidR="00083D7E" w:rsidRDefault="008E7805" w:rsidP="00305316">
      <w:pPr>
        <w:ind w:left="360"/>
        <w:rPr>
          <w:lang w:val="en-US"/>
        </w:rPr>
      </w:pPr>
      <w:hyperlink r:id="rId53" w:history="1">
        <w:r w:rsidR="00083D7E" w:rsidRPr="00242F51">
          <w:rPr>
            <w:rStyle w:val="Hyperlink"/>
            <w:lang w:val="en-US"/>
          </w:rPr>
          <w:t>http://mixology.eu/bars-en/top-five-craft-beer-bars-berlin/?lang=en</w:t>
        </w:r>
      </w:hyperlink>
    </w:p>
    <w:p w:rsidR="00083D7E" w:rsidRDefault="00083D7E" w:rsidP="00305316">
      <w:pPr>
        <w:ind w:left="360"/>
        <w:rPr>
          <w:lang w:val="en-US"/>
        </w:rPr>
      </w:pPr>
    </w:p>
    <w:p w:rsidR="00083D7E" w:rsidRDefault="00083D7E" w:rsidP="00305316">
      <w:pPr>
        <w:ind w:left="360"/>
        <w:rPr>
          <w:lang w:val="en-US"/>
        </w:rPr>
      </w:pPr>
      <w:r>
        <w:rPr>
          <w:lang w:val="en-US"/>
        </w:rPr>
        <w:t>Foursquare</w:t>
      </w:r>
    </w:p>
    <w:p w:rsidR="00083D7E" w:rsidRDefault="00083D7E" w:rsidP="00305316">
      <w:pPr>
        <w:ind w:left="360"/>
        <w:rPr>
          <w:lang w:val="en-US"/>
        </w:rPr>
      </w:pPr>
      <w:r>
        <w:rPr>
          <w:lang w:val="en-US"/>
        </w:rPr>
        <w:t>Top 15 Places for a Craft Beer in Berlin</w:t>
      </w:r>
    </w:p>
    <w:p w:rsidR="00083D7E" w:rsidRDefault="008E7805" w:rsidP="00305316">
      <w:pPr>
        <w:ind w:left="360"/>
        <w:rPr>
          <w:lang w:val="en-US"/>
        </w:rPr>
      </w:pPr>
      <w:hyperlink r:id="rId54" w:history="1">
        <w:r w:rsidR="00083D7E" w:rsidRPr="00242F51">
          <w:rPr>
            <w:rStyle w:val="Hyperlink"/>
            <w:lang w:val="en-US"/>
          </w:rPr>
          <w:t>https://foursquare.com/top-places/berlin/best-places-craft-beer</w:t>
        </w:r>
      </w:hyperlink>
    </w:p>
    <w:p w:rsidR="00083D7E" w:rsidRDefault="00083D7E" w:rsidP="00305316">
      <w:pPr>
        <w:ind w:left="360"/>
        <w:rPr>
          <w:lang w:val="en-US"/>
        </w:rPr>
      </w:pPr>
    </w:p>
    <w:p w:rsidR="00DE2CC0" w:rsidRDefault="00DE2CC0" w:rsidP="00305316">
      <w:pPr>
        <w:ind w:left="360"/>
        <w:rPr>
          <w:lang w:val="en-US"/>
        </w:rPr>
      </w:pPr>
      <w:r>
        <w:rPr>
          <w:lang w:val="en-US"/>
        </w:rPr>
        <w:t>Berlin Craft Beer Map</w:t>
      </w:r>
    </w:p>
    <w:p w:rsidR="00DE2CC0" w:rsidRDefault="008E7805" w:rsidP="00305316">
      <w:pPr>
        <w:ind w:left="360"/>
        <w:rPr>
          <w:lang w:val="en-US"/>
        </w:rPr>
      </w:pPr>
      <w:hyperlink r:id="rId55" w:history="1">
        <w:r w:rsidR="00DE2CC0" w:rsidRPr="00242F51">
          <w:rPr>
            <w:rStyle w:val="Hyperlink"/>
            <w:lang w:val="en-US"/>
          </w:rPr>
          <w:t>http://www.berlincraftbeer.com/berlin-craft-beer-map/</w:t>
        </w:r>
      </w:hyperlink>
    </w:p>
    <w:p w:rsidR="00DE2CC0" w:rsidRDefault="00DE2CC0" w:rsidP="00305316">
      <w:pPr>
        <w:ind w:left="360"/>
        <w:rPr>
          <w:lang w:val="en-US"/>
        </w:rPr>
      </w:pPr>
    </w:p>
    <w:p w:rsidR="00DE2CC0" w:rsidRDefault="00DE2CC0" w:rsidP="00305316">
      <w:pPr>
        <w:ind w:left="360"/>
        <w:rPr>
          <w:lang w:val="en-US"/>
        </w:rPr>
      </w:pPr>
      <w:r>
        <w:rPr>
          <w:lang w:val="en-US"/>
        </w:rPr>
        <w:t>Ratebeer</w:t>
      </w:r>
    </w:p>
    <w:p w:rsidR="00DE2CC0" w:rsidRDefault="00DE2CC0" w:rsidP="00305316">
      <w:pPr>
        <w:ind w:left="360"/>
        <w:rPr>
          <w:lang w:val="en-US"/>
        </w:rPr>
      </w:pPr>
      <w:r>
        <w:rPr>
          <w:lang w:val="en-US"/>
        </w:rPr>
        <w:t>Places in Berlin</w:t>
      </w:r>
    </w:p>
    <w:p w:rsidR="00DE2CC0" w:rsidRDefault="008E7805" w:rsidP="00305316">
      <w:pPr>
        <w:ind w:left="360"/>
        <w:rPr>
          <w:lang w:val="en-US"/>
        </w:rPr>
      </w:pPr>
      <w:hyperlink r:id="rId56" w:history="1">
        <w:r w:rsidR="00DE2CC0" w:rsidRPr="00242F51">
          <w:rPr>
            <w:rStyle w:val="Hyperlink"/>
            <w:lang w:val="en-US"/>
          </w:rPr>
          <w:t>https://www.ratebeer.com/places/germany/berlin/113/</w:t>
        </w:r>
      </w:hyperlink>
    </w:p>
    <w:p w:rsidR="00DE2CC0" w:rsidRDefault="00DE2CC0" w:rsidP="00305316">
      <w:pPr>
        <w:ind w:left="360"/>
        <w:rPr>
          <w:lang w:val="en-US"/>
        </w:rPr>
      </w:pPr>
    </w:p>
    <w:p w:rsidR="00DE2CC0" w:rsidRPr="00305316" w:rsidRDefault="00DE2CC0" w:rsidP="00305316">
      <w:pPr>
        <w:ind w:left="360"/>
        <w:rPr>
          <w:lang w:val="en-US"/>
        </w:rPr>
      </w:pPr>
    </w:p>
    <w:sectPr w:rsidR="00DE2CC0" w:rsidRPr="00305316">
      <w:headerReference w:type="default" r:id="rId57"/>
      <w:footerReference w:type="default" r:id="rId5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D7E" w:rsidRDefault="00083D7E" w:rsidP="00DF4F7E">
      <w:pPr>
        <w:spacing w:line="240" w:lineRule="auto"/>
      </w:pPr>
      <w:r>
        <w:separator/>
      </w:r>
    </w:p>
  </w:endnote>
  <w:endnote w:type="continuationSeparator" w:id="0">
    <w:p w:rsidR="00083D7E" w:rsidRDefault="00083D7E" w:rsidP="00DF4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7E" w:rsidRDefault="00083D7E">
    <w:pPr>
      <w:pStyle w:val="Sidefod"/>
    </w:pPr>
    <w:r>
      <w:rPr>
        <w:noProof/>
        <w:color w:val="9C1F2E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480F4F" wp14:editId="6F8019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ktangel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ktangel 40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" filled="f" strokecolor="#7b7b7b [1614]" strokeweight="2pt">
              <w10:wrap anchorx="page" anchory="page"/>
            </v:rect>
          </w:pict>
        </mc:Fallback>
      </mc:AlternateContent>
    </w:r>
    <w:r>
      <w:rPr>
        <w:color w:val="9C1F2E" w:themeColor="accent1"/>
      </w:rPr>
      <w:t xml:space="preserve"> </w:t>
    </w:r>
    <w:r>
      <w:rPr>
        <w:rFonts w:asciiTheme="majorHAnsi" w:eastAsiaTheme="majorEastAsia" w:hAnsiTheme="majorHAnsi" w:cstheme="majorBidi"/>
        <w:color w:val="9C1F2E" w:themeColor="accent1"/>
        <w:sz w:val="20"/>
      </w:rPr>
      <w:t xml:space="preserve">S. </w:t>
    </w:r>
    <w:r>
      <w:rPr>
        <w:rFonts w:asciiTheme="minorHAnsi" w:eastAsiaTheme="minorEastAsia" w:hAnsiTheme="minorHAnsi"/>
        <w:color w:val="9C1F2E" w:themeColor="accent1"/>
        <w:sz w:val="20"/>
      </w:rPr>
      <w:fldChar w:fldCharType="begin"/>
    </w:r>
    <w:r>
      <w:rPr>
        <w:color w:val="9C1F2E" w:themeColor="accent1"/>
        <w:sz w:val="20"/>
      </w:rPr>
      <w:instrText>PAGE    \* MERGEFORMAT</w:instrText>
    </w:r>
    <w:r>
      <w:rPr>
        <w:rFonts w:asciiTheme="minorHAnsi" w:eastAsiaTheme="minorEastAsia" w:hAnsiTheme="minorHAnsi"/>
        <w:color w:val="9C1F2E" w:themeColor="accent1"/>
        <w:sz w:val="20"/>
      </w:rPr>
      <w:fldChar w:fldCharType="separate"/>
    </w:r>
    <w:r w:rsidR="008E7805" w:rsidRPr="008E7805">
      <w:rPr>
        <w:rFonts w:asciiTheme="majorHAnsi" w:eastAsiaTheme="majorEastAsia" w:hAnsiTheme="majorHAnsi" w:cstheme="majorBidi"/>
        <w:noProof/>
        <w:color w:val="9C1F2E" w:themeColor="accent1"/>
        <w:sz w:val="20"/>
      </w:rPr>
      <w:t>1</w:t>
    </w:r>
    <w:r>
      <w:rPr>
        <w:rFonts w:asciiTheme="majorHAnsi" w:eastAsiaTheme="majorEastAsia" w:hAnsiTheme="majorHAnsi" w:cstheme="majorBidi"/>
        <w:color w:val="9C1F2E" w:themeColor="accent1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D7E" w:rsidRDefault="00083D7E" w:rsidP="00DF4F7E">
      <w:pPr>
        <w:spacing w:line="240" w:lineRule="auto"/>
      </w:pPr>
      <w:r>
        <w:separator/>
      </w:r>
    </w:p>
  </w:footnote>
  <w:footnote w:type="continuationSeparator" w:id="0">
    <w:p w:rsidR="00083D7E" w:rsidRDefault="00083D7E" w:rsidP="00DF4F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7E" w:rsidRPr="00DF4F7E" w:rsidRDefault="00083D7E">
    <w:pPr>
      <w:pStyle w:val="Sidehoved"/>
      <w:rPr>
        <w:lang w:val="en-US"/>
      </w:rPr>
    </w:pPr>
    <w:r w:rsidRPr="00DF4F7E">
      <w:rPr>
        <w:lang w:val="en-US"/>
      </w:rPr>
      <w:t>Ulkløbben på Tur</w:t>
    </w:r>
    <w:r>
      <w:ptab w:relativeTo="margin" w:alignment="center" w:leader="none"/>
    </w:r>
    <w:r w:rsidRPr="00DF4F7E">
      <w:rPr>
        <w:lang w:val="en-US"/>
      </w:rPr>
      <w:t>20.-23. april 2017</w:t>
    </w:r>
    <w:r>
      <w:ptab w:relativeTo="margin" w:alignment="right" w:leader="none"/>
    </w:r>
    <w:r w:rsidRPr="00DF4F7E">
      <w:rPr>
        <w:lang w:val="en-US"/>
      </w:rPr>
      <w:t>And then we take Berlin…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93E54"/>
    <w:multiLevelType w:val="hybridMultilevel"/>
    <w:tmpl w:val="BCFEFA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A6AC9"/>
    <w:multiLevelType w:val="singleLevel"/>
    <w:tmpl w:val="E94464BE"/>
    <w:lvl w:ilvl="0">
      <w:start w:val="1"/>
      <w:numFmt w:val="bullet"/>
      <w:pStyle w:val="Punktopstilling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</w:abstractNum>
  <w:abstractNum w:abstractNumId="2">
    <w:nsid w:val="3D134C15"/>
    <w:multiLevelType w:val="hybridMultilevel"/>
    <w:tmpl w:val="4A529C96"/>
    <w:lvl w:ilvl="0" w:tplc="2A684F58">
      <w:start w:val="20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2DD"/>
    <w:rsid w:val="00000615"/>
    <w:rsid w:val="000621DF"/>
    <w:rsid w:val="00077AD8"/>
    <w:rsid w:val="00083D7E"/>
    <w:rsid w:val="000B70D2"/>
    <w:rsid w:val="00122FC0"/>
    <w:rsid w:val="00173347"/>
    <w:rsid w:val="001A6E01"/>
    <w:rsid w:val="001B06E1"/>
    <w:rsid w:val="001B71E0"/>
    <w:rsid w:val="001C4370"/>
    <w:rsid w:val="001D00E9"/>
    <w:rsid w:val="001D5FCF"/>
    <w:rsid w:val="001D695D"/>
    <w:rsid w:val="001F4CCB"/>
    <w:rsid w:val="00203EC1"/>
    <w:rsid w:val="002044CC"/>
    <w:rsid w:val="0021073F"/>
    <w:rsid w:val="00255446"/>
    <w:rsid w:val="00286543"/>
    <w:rsid w:val="002B069E"/>
    <w:rsid w:val="002D2BF5"/>
    <w:rsid w:val="002E05AF"/>
    <w:rsid w:val="00305316"/>
    <w:rsid w:val="00306F35"/>
    <w:rsid w:val="00344712"/>
    <w:rsid w:val="00344A6C"/>
    <w:rsid w:val="0038710E"/>
    <w:rsid w:val="003C33CD"/>
    <w:rsid w:val="00431099"/>
    <w:rsid w:val="0043332C"/>
    <w:rsid w:val="004562A3"/>
    <w:rsid w:val="004A3762"/>
    <w:rsid w:val="004B4350"/>
    <w:rsid w:val="004C1D51"/>
    <w:rsid w:val="004D16EF"/>
    <w:rsid w:val="004D4E64"/>
    <w:rsid w:val="004D6E4B"/>
    <w:rsid w:val="004E30E6"/>
    <w:rsid w:val="004F637C"/>
    <w:rsid w:val="00506A39"/>
    <w:rsid w:val="00517758"/>
    <w:rsid w:val="00525A38"/>
    <w:rsid w:val="005676C1"/>
    <w:rsid w:val="005702DD"/>
    <w:rsid w:val="00587A74"/>
    <w:rsid w:val="005E292A"/>
    <w:rsid w:val="0062240F"/>
    <w:rsid w:val="00672C39"/>
    <w:rsid w:val="0068460C"/>
    <w:rsid w:val="006B6ADE"/>
    <w:rsid w:val="006C1962"/>
    <w:rsid w:val="006E371D"/>
    <w:rsid w:val="006F1DB8"/>
    <w:rsid w:val="007210F5"/>
    <w:rsid w:val="00780A4E"/>
    <w:rsid w:val="00787946"/>
    <w:rsid w:val="00794B60"/>
    <w:rsid w:val="007A0536"/>
    <w:rsid w:val="008331E1"/>
    <w:rsid w:val="00886C42"/>
    <w:rsid w:val="00892C3A"/>
    <w:rsid w:val="00897508"/>
    <w:rsid w:val="008A046C"/>
    <w:rsid w:val="008C28FA"/>
    <w:rsid w:val="008C4279"/>
    <w:rsid w:val="008E7805"/>
    <w:rsid w:val="008F5CBA"/>
    <w:rsid w:val="00915FA3"/>
    <w:rsid w:val="009464A4"/>
    <w:rsid w:val="009513CF"/>
    <w:rsid w:val="00993814"/>
    <w:rsid w:val="009A21BE"/>
    <w:rsid w:val="009A61CB"/>
    <w:rsid w:val="009B042D"/>
    <w:rsid w:val="009B3367"/>
    <w:rsid w:val="009C4866"/>
    <w:rsid w:val="009D0B8B"/>
    <w:rsid w:val="009F5C2F"/>
    <w:rsid w:val="00A354C1"/>
    <w:rsid w:val="00AA5663"/>
    <w:rsid w:val="00AB4CBF"/>
    <w:rsid w:val="00AC46F4"/>
    <w:rsid w:val="00AE3ABA"/>
    <w:rsid w:val="00AE4EEE"/>
    <w:rsid w:val="00B0349E"/>
    <w:rsid w:val="00B055A2"/>
    <w:rsid w:val="00B91DEC"/>
    <w:rsid w:val="00BC0FAF"/>
    <w:rsid w:val="00BE518F"/>
    <w:rsid w:val="00C0568F"/>
    <w:rsid w:val="00C2173D"/>
    <w:rsid w:val="00CA3604"/>
    <w:rsid w:val="00CC30AA"/>
    <w:rsid w:val="00CE5BD1"/>
    <w:rsid w:val="00D2790F"/>
    <w:rsid w:val="00D77516"/>
    <w:rsid w:val="00DC6492"/>
    <w:rsid w:val="00DC74DC"/>
    <w:rsid w:val="00DE2CC0"/>
    <w:rsid w:val="00DF4F7E"/>
    <w:rsid w:val="00E00122"/>
    <w:rsid w:val="00E01441"/>
    <w:rsid w:val="00E27507"/>
    <w:rsid w:val="00E72335"/>
    <w:rsid w:val="00E81352"/>
    <w:rsid w:val="00EA0136"/>
    <w:rsid w:val="00EA298C"/>
    <w:rsid w:val="00EE6639"/>
    <w:rsid w:val="00F346C2"/>
    <w:rsid w:val="00F76D7E"/>
    <w:rsid w:val="00FE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672C39"/>
    <w:pPr>
      <w:spacing w:after="0" w:line="300" w:lineRule="atLeast"/>
    </w:pPr>
    <w:rPr>
      <w:rFonts w:ascii="Verdana" w:hAnsi="Verdana"/>
      <w:sz w:val="18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672C39"/>
    <w:pPr>
      <w:keepNext/>
      <w:spacing w:before="240" w:after="60" w:line="360" w:lineRule="exact"/>
      <w:outlineLvl w:val="0"/>
    </w:pPr>
    <w:rPr>
      <w:rFonts w:eastAsia="Times New Roman" w:cs="Times New Roman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672C39"/>
    <w:pPr>
      <w:keepNext/>
      <w:spacing w:before="240" w:after="120"/>
      <w:outlineLvl w:val="1"/>
    </w:pPr>
    <w:rPr>
      <w:rFonts w:eastAsia="Times New Roman" w:cs="Times New Roman"/>
      <w:sz w:val="24"/>
    </w:rPr>
  </w:style>
  <w:style w:type="paragraph" w:styleId="Overskrift3">
    <w:name w:val="heading 3"/>
    <w:basedOn w:val="Normal"/>
    <w:next w:val="Normal"/>
    <w:link w:val="Overskrift3Tegn"/>
    <w:qFormat/>
    <w:rsid w:val="00672C39"/>
    <w:pPr>
      <w:keepNext/>
      <w:spacing w:before="120" w:after="120"/>
      <w:outlineLvl w:val="2"/>
    </w:pPr>
    <w:rPr>
      <w:rFonts w:eastAsia="Times New Roman" w:cs="Times New Roman"/>
      <w:sz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72C39"/>
    <w:pPr>
      <w:jc w:val="left"/>
      <w:outlineLvl w:val="6"/>
    </w:pPr>
    <w:rPr>
      <w:rFonts w:asciiTheme="minorHAnsi" w:hAnsiTheme="minorHAnsi"/>
      <w:b/>
      <w:smallCaps/>
      <w:color w:val="666666" w:themeColor="accent2"/>
      <w:spacing w:val="10"/>
      <w:sz w:val="20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72C39"/>
    <w:pPr>
      <w:jc w:val="left"/>
      <w:outlineLvl w:val="7"/>
    </w:pPr>
    <w:rPr>
      <w:rFonts w:asciiTheme="minorHAnsi" w:hAnsiTheme="minorHAnsi"/>
      <w:b/>
      <w:i/>
      <w:smallCaps/>
      <w:color w:val="4C4C4C" w:themeColor="accent2" w:themeShade="BF"/>
      <w:sz w:val="20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72C39"/>
    <w:pPr>
      <w:jc w:val="left"/>
      <w:outlineLvl w:val="8"/>
    </w:pPr>
    <w:rPr>
      <w:rFonts w:asciiTheme="minorHAnsi" w:hAnsiTheme="minorHAnsi"/>
      <w:b/>
      <w:i/>
      <w:smallCaps/>
      <w:color w:val="323232" w:themeColor="accent2" w:themeShade="7F"/>
      <w:sz w:val="20"/>
      <w:lang w:eastAsia="en-US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unktopstilling1">
    <w:name w:val="Punktopstilling 1"/>
    <w:basedOn w:val="Normal"/>
    <w:qFormat/>
    <w:rsid w:val="00672C39"/>
    <w:pPr>
      <w:ind w:left="340" w:hanging="340"/>
      <w:jc w:val="left"/>
    </w:pPr>
    <w:rPr>
      <w:rFonts w:ascii="Arial" w:eastAsia="Times New Roman" w:hAnsi="Arial" w:cs="Times New Roman"/>
      <w:sz w:val="22"/>
    </w:rPr>
  </w:style>
  <w:style w:type="paragraph" w:customStyle="1" w:styleId="Punktopstilling2">
    <w:name w:val="Punktopstilling 2"/>
    <w:basedOn w:val="Normal"/>
    <w:qFormat/>
    <w:rsid w:val="00672C39"/>
    <w:pPr>
      <w:numPr>
        <w:numId w:val="2"/>
      </w:numPr>
      <w:jc w:val="left"/>
    </w:pPr>
    <w:rPr>
      <w:rFonts w:ascii="Arial" w:eastAsia="Times New Roman" w:hAnsi="Arial" w:cs="Times New Roman"/>
      <w:sz w:val="22"/>
    </w:rPr>
  </w:style>
  <w:style w:type="paragraph" w:customStyle="1" w:styleId="Titel1">
    <w:name w:val="Titel 1"/>
    <w:basedOn w:val="Normal"/>
    <w:next w:val="Normal"/>
    <w:qFormat/>
    <w:rsid w:val="00672C39"/>
    <w:pPr>
      <w:pBdr>
        <w:bottom w:val="single" w:sz="4" w:space="1" w:color="808080"/>
      </w:pBdr>
      <w:spacing w:before="240" w:after="240" w:line="240" w:lineRule="auto"/>
      <w:jc w:val="left"/>
    </w:pPr>
    <w:rPr>
      <w:rFonts w:eastAsia="Times New Roman" w:cs="Times New Roman"/>
      <w:b/>
      <w:sz w:val="44"/>
    </w:rPr>
  </w:style>
  <w:style w:type="paragraph" w:customStyle="1" w:styleId="Titel2">
    <w:name w:val="Titel 2"/>
    <w:basedOn w:val="Titel1"/>
    <w:next w:val="Normal"/>
    <w:qFormat/>
    <w:rsid w:val="00672C39"/>
    <w:pPr>
      <w:pBdr>
        <w:bottom w:val="none" w:sz="0" w:space="0" w:color="auto"/>
      </w:pBdr>
      <w:spacing w:line="300" w:lineRule="atLeast"/>
    </w:pPr>
    <w:rPr>
      <w:sz w:val="28"/>
    </w:rPr>
  </w:style>
  <w:style w:type="character" w:customStyle="1" w:styleId="Overskrift1Tegn">
    <w:name w:val="Overskrift 1 Tegn"/>
    <w:basedOn w:val="Standardskrifttypeiafsnit"/>
    <w:link w:val="Overskrift1"/>
    <w:rsid w:val="00672C39"/>
    <w:rPr>
      <w:rFonts w:ascii="Verdana" w:eastAsia="Times New Roman" w:hAnsi="Verdana" w:cs="Times New Roman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672C39"/>
    <w:rPr>
      <w:rFonts w:ascii="Verdana" w:eastAsia="Times New Roman" w:hAnsi="Verdana" w:cs="Times New Roman"/>
      <w:sz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672C39"/>
    <w:rPr>
      <w:rFonts w:ascii="Verdana" w:eastAsia="Times New Roman" w:hAnsi="Verdana" w:cs="Times New Roman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72C39"/>
    <w:rPr>
      <w:b/>
      <w:smallCaps/>
      <w:color w:val="666666" w:themeColor="accent2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72C39"/>
    <w:rPr>
      <w:b/>
      <w:i/>
      <w:smallCaps/>
      <w:color w:val="4C4C4C" w:themeColor="accent2" w:themeShade="BF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72C39"/>
    <w:rPr>
      <w:b/>
      <w:i/>
      <w:smallCaps/>
      <w:color w:val="323232" w:themeColor="accent2" w:themeShade="7F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72C39"/>
    <w:rPr>
      <w:rFonts w:eastAsia="Times New Roman" w:cs="Times New Roman"/>
      <w:b/>
      <w:bCs/>
      <w:caps/>
      <w:sz w:val="16"/>
      <w:szCs w:val="18"/>
    </w:rPr>
  </w:style>
  <w:style w:type="paragraph" w:styleId="Overskrift">
    <w:name w:val="TOC Heading"/>
    <w:basedOn w:val="Normal"/>
    <w:autoRedefine/>
    <w:qFormat/>
    <w:rsid w:val="00672C39"/>
    <w:pPr>
      <w:spacing w:line="300" w:lineRule="exact"/>
    </w:pPr>
    <w:rPr>
      <w:rFonts w:eastAsia="Times New Roman" w:cs="Times New Roman"/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02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02DD"/>
    <w:rPr>
      <w:rFonts w:ascii="Tahoma" w:hAnsi="Tahoma" w:cs="Tahoma"/>
      <w:sz w:val="16"/>
      <w:szCs w:val="16"/>
      <w:lang w:eastAsia="da-DK"/>
    </w:rPr>
  </w:style>
  <w:style w:type="character" w:customStyle="1" w:styleId="section-info-text1">
    <w:name w:val="section-info-text1"/>
    <w:basedOn w:val="Standardskrifttypeiafsnit"/>
    <w:rsid w:val="00587A74"/>
  </w:style>
  <w:style w:type="paragraph" w:styleId="Listeafsnit">
    <w:name w:val="List Paragraph"/>
    <w:basedOn w:val="Normal"/>
    <w:uiPriority w:val="34"/>
    <w:rsid w:val="00517758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DF4F7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F4F7E"/>
    <w:rPr>
      <w:rFonts w:ascii="Verdana" w:hAnsi="Verdana"/>
      <w:sz w:val="18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DF4F7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F4F7E"/>
    <w:rPr>
      <w:rFonts w:ascii="Verdana" w:hAnsi="Verdana"/>
      <w:sz w:val="18"/>
      <w:lang w:eastAsia="da-DK"/>
    </w:rPr>
  </w:style>
  <w:style w:type="character" w:styleId="Hyperlink">
    <w:name w:val="Hyperlink"/>
    <w:basedOn w:val="Standardskrifttypeiafsnit"/>
    <w:uiPriority w:val="99"/>
    <w:unhideWhenUsed/>
    <w:rsid w:val="00122FC0"/>
    <w:rPr>
      <w:color w:val="9C1F2E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5676C1"/>
    <w:rPr>
      <w:color w:val="D7A5AC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672C39"/>
    <w:pPr>
      <w:spacing w:after="0" w:line="300" w:lineRule="atLeast"/>
    </w:pPr>
    <w:rPr>
      <w:rFonts w:ascii="Verdana" w:hAnsi="Verdana"/>
      <w:sz w:val="18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672C39"/>
    <w:pPr>
      <w:keepNext/>
      <w:spacing w:before="240" w:after="60" w:line="360" w:lineRule="exact"/>
      <w:outlineLvl w:val="0"/>
    </w:pPr>
    <w:rPr>
      <w:rFonts w:eastAsia="Times New Roman" w:cs="Times New Roman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672C39"/>
    <w:pPr>
      <w:keepNext/>
      <w:spacing w:before="240" w:after="120"/>
      <w:outlineLvl w:val="1"/>
    </w:pPr>
    <w:rPr>
      <w:rFonts w:eastAsia="Times New Roman" w:cs="Times New Roman"/>
      <w:sz w:val="24"/>
    </w:rPr>
  </w:style>
  <w:style w:type="paragraph" w:styleId="Overskrift3">
    <w:name w:val="heading 3"/>
    <w:basedOn w:val="Normal"/>
    <w:next w:val="Normal"/>
    <w:link w:val="Overskrift3Tegn"/>
    <w:qFormat/>
    <w:rsid w:val="00672C39"/>
    <w:pPr>
      <w:keepNext/>
      <w:spacing w:before="120" w:after="120"/>
      <w:outlineLvl w:val="2"/>
    </w:pPr>
    <w:rPr>
      <w:rFonts w:eastAsia="Times New Roman" w:cs="Times New Roman"/>
      <w:sz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72C39"/>
    <w:pPr>
      <w:jc w:val="left"/>
      <w:outlineLvl w:val="6"/>
    </w:pPr>
    <w:rPr>
      <w:rFonts w:asciiTheme="minorHAnsi" w:hAnsiTheme="minorHAnsi"/>
      <w:b/>
      <w:smallCaps/>
      <w:color w:val="666666" w:themeColor="accent2"/>
      <w:spacing w:val="10"/>
      <w:sz w:val="20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72C39"/>
    <w:pPr>
      <w:jc w:val="left"/>
      <w:outlineLvl w:val="7"/>
    </w:pPr>
    <w:rPr>
      <w:rFonts w:asciiTheme="minorHAnsi" w:hAnsiTheme="minorHAnsi"/>
      <w:b/>
      <w:i/>
      <w:smallCaps/>
      <w:color w:val="4C4C4C" w:themeColor="accent2" w:themeShade="BF"/>
      <w:sz w:val="20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72C39"/>
    <w:pPr>
      <w:jc w:val="left"/>
      <w:outlineLvl w:val="8"/>
    </w:pPr>
    <w:rPr>
      <w:rFonts w:asciiTheme="minorHAnsi" w:hAnsiTheme="minorHAnsi"/>
      <w:b/>
      <w:i/>
      <w:smallCaps/>
      <w:color w:val="323232" w:themeColor="accent2" w:themeShade="7F"/>
      <w:sz w:val="20"/>
      <w:lang w:eastAsia="en-US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unktopstilling1">
    <w:name w:val="Punktopstilling 1"/>
    <w:basedOn w:val="Normal"/>
    <w:qFormat/>
    <w:rsid w:val="00672C39"/>
    <w:pPr>
      <w:ind w:left="340" w:hanging="340"/>
      <w:jc w:val="left"/>
    </w:pPr>
    <w:rPr>
      <w:rFonts w:ascii="Arial" w:eastAsia="Times New Roman" w:hAnsi="Arial" w:cs="Times New Roman"/>
      <w:sz w:val="22"/>
    </w:rPr>
  </w:style>
  <w:style w:type="paragraph" w:customStyle="1" w:styleId="Punktopstilling2">
    <w:name w:val="Punktopstilling 2"/>
    <w:basedOn w:val="Normal"/>
    <w:qFormat/>
    <w:rsid w:val="00672C39"/>
    <w:pPr>
      <w:numPr>
        <w:numId w:val="2"/>
      </w:numPr>
      <w:jc w:val="left"/>
    </w:pPr>
    <w:rPr>
      <w:rFonts w:ascii="Arial" w:eastAsia="Times New Roman" w:hAnsi="Arial" w:cs="Times New Roman"/>
      <w:sz w:val="22"/>
    </w:rPr>
  </w:style>
  <w:style w:type="paragraph" w:customStyle="1" w:styleId="Titel1">
    <w:name w:val="Titel 1"/>
    <w:basedOn w:val="Normal"/>
    <w:next w:val="Normal"/>
    <w:qFormat/>
    <w:rsid w:val="00672C39"/>
    <w:pPr>
      <w:pBdr>
        <w:bottom w:val="single" w:sz="4" w:space="1" w:color="808080"/>
      </w:pBdr>
      <w:spacing w:before="240" w:after="240" w:line="240" w:lineRule="auto"/>
      <w:jc w:val="left"/>
    </w:pPr>
    <w:rPr>
      <w:rFonts w:eastAsia="Times New Roman" w:cs="Times New Roman"/>
      <w:b/>
      <w:sz w:val="44"/>
    </w:rPr>
  </w:style>
  <w:style w:type="paragraph" w:customStyle="1" w:styleId="Titel2">
    <w:name w:val="Titel 2"/>
    <w:basedOn w:val="Titel1"/>
    <w:next w:val="Normal"/>
    <w:qFormat/>
    <w:rsid w:val="00672C39"/>
    <w:pPr>
      <w:pBdr>
        <w:bottom w:val="none" w:sz="0" w:space="0" w:color="auto"/>
      </w:pBdr>
      <w:spacing w:line="300" w:lineRule="atLeast"/>
    </w:pPr>
    <w:rPr>
      <w:sz w:val="28"/>
    </w:rPr>
  </w:style>
  <w:style w:type="character" w:customStyle="1" w:styleId="Overskrift1Tegn">
    <w:name w:val="Overskrift 1 Tegn"/>
    <w:basedOn w:val="Standardskrifttypeiafsnit"/>
    <w:link w:val="Overskrift1"/>
    <w:rsid w:val="00672C39"/>
    <w:rPr>
      <w:rFonts w:ascii="Verdana" w:eastAsia="Times New Roman" w:hAnsi="Verdana" w:cs="Times New Roman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672C39"/>
    <w:rPr>
      <w:rFonts w:ascii="Verdana" w:eastAsia="Times New Roman" w:hAnsi="Verdana" w:cs="Times New Roman"/>
      <w:sz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672C39"/>
    <w:rPr>
      <w:rFonts w:ascii="Verdana" w:eastAsia="Times New Roman" w:hAnsi="Verdana" w:cs="Times New Roman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72C39"/>
    <w:rPr>
      <w:b/>
      <w:smallCaps/>
      <w:color w:val="666666" w:themeColor="accent2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72C39"/>
    <w:rPr>
      <w:b/>
      <w:i/>
      <w:smallCaps/>
      <w:color w:val="4C4C4C" w:themeColor="accent2" w:themeShade="BF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72C39"/>
    <w:rPr>
      <w:b/>
      <w:i/>
      <w:smallCaps/>
      <w:color w:val="323232" w:themeColor="accent2" w:themeShade="7F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72C39"/>
    <w:rPr>
      <w:rFonts w:eastAsia="Times New Roman" w:cs="Times New Roman"/>
      <w:b/>
      <w:bCs/>
      <w:caps/>
      <w:sz w:val="16"/>
      <w:szCs w:val="18"/>
    </w:rPr>
  </w:style>
  <w:style w:type="paragraph" w:styleId="Overskrift">
    <w:name w:val="TOC Heading"/>
    <w:basedOn w:val="Normal"/>
    <w:autoRedefine/>
    <w:qFormat/>
    <w:rsid w:val="00672C39"/>
    <w:pPr>
      <w:spacing w:line="300" w:lineRule="exact"/>
    </w:pPr>
    <w:rPr>
      <w:rFonts w:eastAsia="Times New Roman" w:cs="Times New Roman"/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02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02DD"/>
    <w:rPr>
      <w:rFonts w:ascii="Tahoma" w:hAnsi="Tahoma" w:cs="Tahoma"/>
      <w:sz w:val="16"/>
      <w:szCs w:val="16"/>
      <w:lang w:eastAsia="da-DK"/>
    </w:rPr>
  </w:style>
  <w:style w:type="character" w:customStyle="1" w:styleId="section-info-text1">
    <w:name w:val="section-info-text1"/>
    <w:basedOn w:val="Standardskrifttypeiafsnit"/>
    <w:rsid w:val="00587A74"/>
  </w:style>
  <w:style w:type="paragraph" w:styleId="Listeafsnit">
    <w:name w:val="List Paragraph"/>
    <w:basedOn w:val="Normal"/>
    <w:uiPriority w:val="34"/>
    <w:rsid w:val="00517758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DF4F7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F4F7E"/>
    <w:rPr>
      <w:rFonts w:ascii="Verdana" w:hAnsi="Verdana"/>
      <w:sz w:val="18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DF4F7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F4F7E"/>
    <w:rPr>
      <w:rFonts w:ascii="Verdana" w:hAnsi="Verdana"/>
      <w:sz w:val="18"/>
      <w:lang w:eastAsia="da-DK"/>
    </w:rPr>
  </w:style>
  <w:style w:type="character" w:styleId="Hyperlink">
    <w:name w:val="Hyperlink"/>
    <w:basedOn w:val="Standardskrifttypeiafsnit"/>
    <w:uiPriority w:val="99"/>
    <w:unhideWhenUsed/>
    <w:rsid w:val="00122FC0"/>
    <w:rPr>
      <w:color w:val="9C1F2E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5676C1"/>
    <w:rPr>
      <w:color w:val="D7A5A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facebook.com/IPAbarberlin/" TargetMode="External"/><Relationship Id="rId26" Type="http://schemas.openxmlformats.org/officeDocument/2006/relationships/hyperlink" Target="https://www.spreegold.com/" TargetMode="External"/><Relationship Id="rId39" Type="http://schemas.openxmlformats.org/officeDocument/2006/relationships/hyperlink" Target="http://www.eschenbraeu.de/" TargetMode="External"/><Relationship Id="rId21" Type="http://schemas.openxmlformats.org/officeDocument/2006/relationships/hyperlink" Target="https://www.facebook.com/lagerlagerberlin/" TargetMode="External"/><Relationship Id="rId34" Type="http://schemas.openxmlformats.org/officeDocument/2006/relationships/hyperlink" Target="https://www.facebook.com/brwhouse/" TargetMode="External"/><Relationship Id="rId42" Type="http://schemas.openxmlformats.org/officeDocument/2006/relationships/hyperlink" Target="https://www.facebook.com/Hopfen-Malz-211673152277295/" TargetMode="External"/><Relationship Id="rId47" Type="http://schemas.openxmlformats.org/officeDocument/2006/relationships/hyperlink" Target="https://www.facebook.com/birra2016/" TargetMode="External"/><Relationship Id="rId50" Type="http://schemas.openxmlformats.org/officeDocument/2006/relationships/hyperlink" Target="https://www.facebook.com/Montereybar/app/113645212312588/" TargetMode="External"/><Relationship Id="rId55" Type="http://schemas.openxmlformats.org/officeDocument/2006/relationships/hyperlink" Target="http://www.berlincraftbeer.com/berlin-craft-beer-map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ipabar.de/en/contact-place/" TargetMode="External"/><Relationship Id="rId25" Type="http://schemas.openxmlformats.org/officeDocument/2006/relationships/hyperlink" Target="https://untappd.com/v/hopfenreich/1584618" TargetMode="External"/><Relationship Id="rId33" Type="http://schemas.openxmlformats.org/officeDocument/2006/relationships/hyperlink" Target="http://www.brlo-brwhouse.de/en/" TargetMode="External"/><Relationship Id="rId38" Type="http://schemas.openxmlformats.org/officeDocument/2006/relationships/hyperlink" Target="https://www.vagabundbrauerei.com/bottle-list/" TargetMode="External"/><Relationship Id="rId46" Type="http://schemas.openxmlformats.org/officeDocument/2006/relationships/hyperlink" Target="http://birrificiolambrate.com/en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tonebrewing.eu/visit/bistros/berlin/draft-beer-menu" TargetMode="External"/><Relationship Id="rId20" Type="http://schemas.openxmlformats.org/officeDocument/2006/relationships/hyperlink" Target="http://lagerlagerberlin.de/" TargetMode="External"/><Relationship Id="rId29" Type="http://schemas.openxmlformats.org/officeDocument/2006/relationships/hyperlink" Target="http://mikkeller.dk/location/mikkeller-berlin/" TargetMode="External"/><Relationship Id="rId41" Type="http://schemas.openxmlformats.org/officeDocument/2006/relationships/hyperlink" Target="http://hopfenmalz.de/" TargetMode="External"/><Relationship Id="rId54" Type="http://schemas.openxmlformats.org/officeDocument/2006/relationships/hyperlink" Target="https://foursquare.com/top-places/berlin/best-places-craft-be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preegold.com/" TargetMode="External"/><Relationship Id="rId24" Type="http://schemas.openxmlformats.org/officeDocument/2006/relationships/hyperlink" Target="https://www.facebook.com/hopfenreichberlin/" TargetMode="External"/><Relationship Id="rId32" Type="http://schemas.openxmlformats.org/officeDocument/2006/relationships/hyperlink" Target="https://www.brewdog.com/bars/worldwide/berlin-mitte" TargetMode="External"/><Relationship Id="rId37" Type="http://schemas.openxmlformats.org/officeDocument/2006/relationships/hyperlink" Target="https://www.facebook.com/vagabundbrauerei/" TargetMode="External"/><Relationship Id="rId40" Type="http://schemas.openxmlformats.org/officeDocument/2006/relationships/hyperlink" Target="https://www.facebook.com/pages/Eschenbr%C3%A4u/186180838079219" TargetMode="External"/><Relationship Id="rId45" Type="http://schemas.openxmlformats.org/officeDocument/2006/relationships/hyperlink" Target="https://www.facebook.com/thecastlepubberlin/app/1092479454146006/" TargetMode="External"/><Relationship Id="rId53" Type="http://schemas.openxmlformats.org/officeDocument/2006/relationships/hyperlink" Target="http://mixology.eu/bars-en/top-five-craft-beer-bars-berlin/?lang=en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StoneBrewingBerlin/" TargetMode="External"/><Relationship Id="rId23" Type="http://schemas.openxmlformats.org/officeDocument/2006/relationships/hyperlink" Target="http://hopfenreich.de/" TargetMode="External"/><Relationship Id="rId28" Type="http://schemas.openxmlformats.org/officeDocument/2006/relationships/hyperlink" Target="https://www.facebook.com/mikkellerberlin/" TargetMode="External"/><Relationship Id="rId36" Type="http://schemas.openxmlformats.org/officeDocument/2006/relationships/hyperlink" Target="https://www.vagabundbrauerei.com/the-taproom" TargetMode="External"/><Relationship Id="rId49" Type="http://schemas.openxmlformats.org/officeDocument/2006/relationships/hyperlink" Target="https://www.facebook.com/Montereybar/" TargetMode="External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mutedhorn/" TargetMode="External"/><Relationship Id="rId31" Type="http://schemas.openxmlformats.org/officeDocument/2006/relationships/hyperlink" Target="https://www.facebook.com/brewdogberlinmitte/" TargetMode="External"/><Relationship Id="rId44" Type="http://schemas.openxmlformats.org/officeDocument/2006/relationships/hyperlink" Target="https://www.facebook.com/thecastlepubberlin/" TargetMode="External"/><Relationship Id="rId52" Type="http://schemas.openxmlformats.org/officeDocument/2006/relationships/hyperlink" Target="https://www.facebook.com/bravebelgians.HERMAN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tonebrewing.eu/visit/bistros/berlin" TargetMode="External"/><Relationship Id="rId22" Type="http://schemas.openxmlformats.org/officeDocument/2006/relationships/hyperlink" Target="http://lagerlagerberlin.de/" TargetMode="External"/><Relationship Id="rId27" Type="http://schemas.openxmlformats.org/officeDocument/2006/relationships/hyperlink" Target="http://mikkeller.dk/location/mikkeller-berlin/" TargetMode="External"/><Relationship Id="rId30" Type="http://schemas.openxmlformats.org/officeDocument/2006/relationships/hyperlink" Target="https://www.brewdog.com/bars/worldwide/berlin-mitte" TargetMode="External"/><Relationship Id="rId35" Type="http://schemas.openxmlformats.org/officeDocument/2006/relationships/hyperlink" Target="http://www.brlo-brwhouse.de/wp-content/uploads/2017/02/BRLO-BRWHOUSE_BIERKARTE_test.pdf" TargetMode="External"/><Relationship Id="rId43" Type="http://schemas.openxmlformats.org/officeDocument/2006/relationships/hyperlink" Target="https://www.castlepub.de/" TargetMode="External"/><Relationship Id="rId48" Type="http://schemas.openxmlformats.org/officeDocument/2006/relationships/hyperlink" Target="http://www.montereybar.com/" TargetMode="External"/><Relationship Id="rId56" Type="http://schemas.openxmlformats.org/officeDocument/2006/relationships/hyperlink" Target="https://www.ratebeer.com/places/germany/berlin/113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bravebelgians.be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PFA">
  <a:themeElements>
    <a:clrScheme name="PFA Farveskema">
      <a:dk1>
        <a:srgbClr val="000000"/>
      </a:dk1>
      <a:lt1>
        <a:srgbClr val="F8F8F8"/>
      </a:lt1>
      <a:dk2>
        <a:srgbClr val="000000"/>
      </a:dk2>
      <a:lt2>
        <a:srgbClr val="F8F8F8"/>
      </a:lt2>
      <a:accent1>
        <a:srgbClr val="9C1F2E"/>
      </a:accent1>
      <a:accent2>
        <a:srgbClr val="666666"/>
      </a:accent2>
      <a:accent3>
        <a:srgbClr val="D7A5AC"/>
      </a:accent3>
      <a:accent4>
        <a:srgbClr val="999999"/>
      </a:accent4>
      <a:accent5>
        <a:srgbClr val="B04C59"/>
      </a:accent5>
      <a:accent6>
        <a:srgbClr val="CCCCCC"/>
      </a:accent6>
      <a:hlink>
        <a:srgbClr val="9C1F2E"/>
      </a:hlink>
      <a:folHlink>
        <a:srgbClr val="D7A5AC"/>
      </a:folHlink>
    </a:clrScheme>
    <a:fontScheme name="PFA Temaskfittyp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Standarddesign 1">
        <a:dk1>
          <a:srgbClr val="000000"/>
        </a:dk1>
        <a:lt1>
          <a:srgbClr val="FFFFFF"/>
        </a:lt1>
        <a:dk2>
          <a:srgbClr val="000000"/>
        </a:dk2>
        <a:lt2>
          <a:srgbClr val="EBD2D5"/>
        </a:lt2>
        <a:accent1>
          <a:srgbClr val="9C1F2E"/>
        </a:accent1>
        <a:accent2>
          <a:srgbClr val="666666"/>
        </a:accent2>
        <a:accent3>
          <a:srgbClr val="FFFFFF"/>
        </a:accent3>
        <a:accent4>
          <a:srgbClr val="000000"/>
        </a:accent4>
        <a:accent5>
          <a:srgbClr val="CBABAD"/>
        </a:accent5>
        <a:accent6>
          <a:srgbClr val="5C5C5C"/>
        </a:accent6>
        <a:hlink>
          <a:srgbClr val="C47982"/>
        </a:hlink>
        <a:folHlink>
          <a:srgbClr val="99999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94576-E096-4849-9671-416A1EAF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FA4AEFB.dotm</Template>
  <TotalTime>5341</TotalTime>
  <Pages>13</Pages>
  <Words>1720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PFA Pension</Company>
  <LinksUpToDate>false</LinksUpToDate>
  <CharactersWithSpaces>12189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Hammerstrøm</dc:creator>
  <cp:lastModifiedBy>Jesper Hammerstrøm</cp:lastModifiedBy>
  <cp:revision>59</cp:revision>
  <cp:lastPrinted>2017-04-12T12:20:00Z</cp:lastPrinted>
  <dcterms:created xsi:type="dcterms:W3CDTF">2017-04-04T06:30:00Z</dcterms:created>
  <dcterms:modified xsi:type="dcterms:W3CDTF">2017-04-18T06:40:00Z</dcterms:modified>
</cp:coreProperties>
</file>